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/>
  <w:body>
    <w:p w:rsidR="00B442DB" w:rsidRDefault="00B442DB" w:rsidP="00584CDA">
      <w:pPr>
        <w:spacing w:after="0"/>
        <w:ind w:left="3540"/>
        <w:rPr>
          <w:rFonts w:ascii="Bookman Old Style" w:hAnsi="Bookman Old Style" w:cs="Bookman Old Style"/>
          <w:b/>
          <w:bCs/>
          <w:sz w:val="56"/>
          <w:szCs w:val="56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" o:spid="_x0000_s1026" type="#_x0000_t75" style="position:absolute;left:0;text-align:left;margin-left:95.55pt;margin-top:425.25pt;width:102.7pt;height:160.3pt;z-index:251653632;visibility:visible;mso-wrap-distance-left:11.88pt;mso-wrap-distance-right:13.7pt">
            <v:imagedata r:id="rId5" o:title=""/>
            <o:lock v:ext="edit" aspectratio="f"/>
            <w10:wrap type="square"/>
          </v:shape>
        </w:pict>
      </w:r>
      <w:r>
        <w:rPr>
          <w:noProof/>
          <w:lang w:eastAsia="ru-RU"/>
        </w:rPr>
        <w:pict>
          <v:shape id="Рисунок 10" o:spid="_x0000_s1027" type="#_x0000_t75" style="position:absolute;left:0;text-align:left;margin-left:339.65pt;margin-top:404.7pt;width:91.2pt;height:182.9pt;z-index:251651584;visibility:visible;mso-wrap-distance-left:10.44pt;mso-wrap-distance-right:12.06pt">
            <v:imagedata r:id="rId6" o:title=""/>
            <o:lock v:ext="edit" aspectratio="f"/>
            <w10:wrap type="square"/>
          </v:shape>
        </w:pict>
      </w:r>
      <w:r>
        <w:rPr>
          <w:noProof/>
          <w:lang w:eastAsia="ru-RU"/>
        </w:rPr>
        <w:pict>
          <v:shape id="Рисунок 11" o:spid="_x0000_s1028" type="#_x0000_t75" style="position:absolute;left:0;text-align:left;margin-left:-17.55pt;margin-top:405.65pt;width:92.65pt;height:180.95pt;z-index:251652608;visibility:visible;mso-wrap-distance-left:10.44pt;mso-wrap-distance-right:12.52pt">
            <v:imagedata r:id="rId7" o:title=""/>
            <o:lock v:ext="edit" aspectratio="f"/>
            <w10:wrap type="square"/>
          </v:shape>
        </w:pict>
      </w:r>
      <w:r>
        <w:rPr>
          <w:noProof/>
          <w:lang w:eastAsia="ru-RU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9" type="#_x0000_t154" style="position:absolute;left:0;text-align:left;margin-left:38.7pt;margin-top:114.8pt;width:466.65pt;height:129.05pt;z-index:251657728" adj="12419" fillcolor="#9400ed" strokecolor="#002060" strokeweight="1pt">
            <v:fill color2="blue" angle="-90" colors="0 #a603ab;13763f #0819fb;22938f #1a8d48;34079f yellow;47841f #ee3f17;57672f #e81766;1 #a603ab" method="none" type="gradient"/>
            <v:shadow on="t" color="silver" opacity=".5" offset="6pt,6pt"/>
            <v:textpath style="font-family:&quot;Book Antiqua&quot;;font-weight:bold;v-text-kern:t" trim="t" fitpath="t" string="А что у вас?"/>
            <w10:wrap type="square"/>
          </v:shape>
        </w:pict>
      </w:r>
      <w:r>
        <w:rPr>
          <w:noProof/>
          <w:lang w:eastAsia="ru-RU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30" type="#_x0000_t175" style="position:absolute;left:0;text-align:left;margin-left:117.35pt;margin-top:73.45pt;width:298.3pt;height:34.5pt;z-index:251658752" adj="0" fillcolor="black">
            <v:shadow color="#868686"/>
            <v:textpath style="font-family:&quot;Times New Roman&quot;;font-weight:bold;v-text-kern:t" trim="t" fitpath="t" string="для 1 - 4 классов"/>
            <w10:wrap type="square"/>
          </v:shape>
        </w:pict>
      </w:r>
      <w:r>
        <w:rPr>
          <w:noProof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1" type="#_x0000_t144" style="position:absolute;left:0;text-align:left;margin-left:4.75pt;margin-top:19.55pt;width:523.25pt;height:46.05pt;z-index:251649536" adj="-10762977" fillcolor="black">
            <v:shadow color="#868686"/>
            <v:textpath style="font-family:&quot;Book Antiqua&quot;" fitshape="t" trim="t" string="Викторина по произведениям&#10;Сергея Михалкова&#10;"/>
            <w10:wrap type="square"/>
          </v:shape>
        </w:pict>
      </w:r>
    </w:p>
    <w:p w:rsidR="00B442DB" w:rsidRDefault="00B442DB" w:rsidP="00584CDA">
      <w:pPr>
        <w:spacing w:after="0"/>
        <w:ind w:left="3540"/>
        <w:rPr>
          <w:rFonts w:ascii="Bookman Old Style" w:hAnsi="Bookman Old Style" w:cs="Bookman Old Style"/>
          <w:b/>
          <w:bCs/>
          <w:noProof/>
          <w:sz w:val="56"/>
          <w:szCs w:val="56"/>
          <w:lang w:eastAsia="ru-RU"/>
        </w:rPr>
      </w:pPr>
    </w:p>
    <w:p w:rsidR="00B442DB" w:rsidRDefault="00B442DB" w:rsidP="00584CDA">
      <w:pPr>
        <w:spacing w:after="0"/>
        <w:ind w:left="3540"/>
        <w:rPr>
          <w:rFonts w:ascii="Bookman Old Style" w:hAnsi="Bookman Old Style" w:cs="Bookman Old Style"/>
          <w:b/>
          <w:bCs/>
          <w:noProof/>
          <w:sz w:val="56"/>
          <w:szCs w:val="56"/>
          <w:lang w:eastAsia="ru-RU"/>
        </w:rPr>
      </w:pPr>
    </w:p>
    <w:p w:rsidR="00B442DB" w:rsidRDefault="00B442DB" w:rsidP="00584CDA">
      <w:pPr>
        <w:spacing w:after="0"/>
        <w:ind w:left="3540"/>
        <w:rPr>
          <w:rFonts w:ascii="Bookman Old Style" w:hAnsi="Bookman Old Style" w:cs="Bookman Old Style"/>
          <w:b/>
          <w:bCs/>
          <w:noProof/>
          <w:sz w:val="56"/>
          <w:szCs w:val="56"/>
          <w:lang w:eastAsia="ru-RU"/>
        </w:rPr>
      </w:pPr>
      <w:r>
        <w:rPr>
          <w:noProof/>
          <w:lang w:eastAsia="ru-RU"/>
        </w:rPr>
        <w:pict>
          <v:shape id="Рисунок 16" o:spid="_x0000_s1032" type="#_x0000_t75" alt="http://www.book.magazinplus.ru/foto/1_1.jpg" style="position:absolute;left:0;text-align:left;margin-left:180.1pt;margin-top:39.95pt;width:150.7pt;height:193.45pt;z-index:251656704;visibility:visible">
            <v:imagedata r:id="rId8" o:title=""/>
            <o:lock v:ext="edit" aspectratio="f"/>
            <w10:wrap type="square"/>
          </v:shape>
        </w:pict>
      </w:r>
      <w:r>
        <w:rPr>
          <w:noProof/>
          <w:lang w:eastAsia="ru-RU"/>
        </w:rPr>
        <w:pict>
          <v:shape id="Рисунок 9" o:spid="_x0000_s1033" type="#_x0000_t75" style="position:absolute;left:0;text-align:left;margin-left:453.95pt;margin-top:24.4pt;width:86.9pt;height:177.6pt;z-index:251650560;visibility:visible;mso-wrap-distance-left:9.96pt;mso-wrap-distance-right:12.21pt">
            <v:imagedata r:id="rId9" o:title=""/>
            <o:lock v:ext="edit" aspectratio="f"/>
            <w10:wrap type="square"/>
          </v:shape>
        </w:pict>
      </w:r>
    </w:p>
    <w:p w:rsidR="00B442DB" w:rsidRDefault="00B442DB" w:rsidP="00584CDA">
      <w:pPr>
        <w:spacing w:after="0"/>
        <w:ind w:left="3540"/>
        <w:rPr>
          <w:rFonts w:ascii="Bookman Old Style" w:hAnsi="Bookman Old Style" w:cs="Bookman Old Style"/>
          <w:b/>
          <w:bCs/>
          <w:noProof/>
          <w:sz w:val="56"/>
          <w:szCs w:val="56"/>
          <w:lang w:eastAsia="ru-RU"/>
        </w:rPr>
      </w:pPr>
      <w:r>
        <w:rPr>
          <w:noProof/>
          <w:lang w:eastAsia="ru-RU"/>
        </w:rPr>
        <w:pict>
          <v:shape id="Рисунок 13" o:spid="_x0000_s1034" type="#_x0000_t75" style="position:absolute;left:0;text-align:left;margin-left:219.75pt;margin-top:208.6pt;width:99.85pt;height:159.85pt;z-index:251654656;visibility:visible;mso-wrap-distance-left:10.44pt;mso-wrap-distance-right:13.37pt">
            <v:imagedata r:id="rId10" o:title=""/>
            <o:lock v:ext="edit" aspectratio="f"/>
            <w10:wrap type="square"/>
          </v:shape>
        </w:pict>
      </w:r>
      <w:r>
        <w:rPr>
          <w:noProof/>
          <w:lang w:eastAsia="ru-RU"/>
        </w:rPr>
        <w:pict>
          <v:shape id="Рисунок 5" o:spid="_x0000_s1035" type="#_x0000_t75" style="position:absolute;left:0;text-align:left;margin-left:80.9pt;margin-top:64.55pt;width:83.05pt;height:157.9pt;z-index:251646464;visibility:visible;mso-wrap-distance-left:10.92pt;mso-wrap-distance-right:12.29pt">
            <v:imagedata r:id="rId11" o:title=""/>
            <o:lock v:ext="edit" aspectratio="f"/>
            <w10:wrap type="square"/>
          </v:shape>
        </w:pict>
      </w:r>
      <w:r>
        <w:rPr>
          <w:noProof/>
          <w:lang w:eastAsia="ru-RU"/>
        </w:rPr>
        <w:pict>
          <v:shape id="Рисунок 4" o:spid="_x0000_s1036" type="#_x0000_t75" style="position:absolute;left:0;text-align:left;margin-left:-7.35pt;margin-top:19.7pt;width:83.05pt;height:158.4pt;z-index:251648512;visibility:visible;mso-wrap-distance-left:10.92pt;mso-wrap-distance-right:12.29pt">
            <v:imagedata r:id="rId12" o:title=""/>
            <o:lock v:ext="edit" aspectratio="f"/>
            <w10:wrap type="square"/>
          </v:shape>
        </w:pict>
      </w:r>
      <w:r>
        <w:rPr>
          <w:noProof/>
          <w:lang w:eastAsia="ru-RU"/>
        </w:rPr>
        <w:pict>
          <v:shape id="Рисунок 15" o:spid="_x0000_s1037" type="#_x0000_t75" style="position:absolute;left:0;text-align:left;margin-left:444.25pt;margin-top:151.45pt;width:90.7pt;height:169.9pt;z-index:251655680;visibility:visible;mso-wrap-distance-left:9.96pt;mso-wrap-distance-right:12.12pt">
            <v:imagedata r:id="rId13" o:title=""/>
            <o:lock v:ext="edit" aspectratio="f"/>
            <w10:wrap type="square"/>
          </v:shape>
        </w:pict>
      </w:r>
      <w:r>
        <w:rPr>
          <w:noProof/>
          <w:lang w:eastAsia="ru-RU"/>
        </w:rPr>
        <w:pict>
          <v:shape id="Рисунок 6" o:spid="_x0000_s1038" type="#_x0000_t75" style="position:absolute;left:0;text-align:left;margin-left:348.85pt;margin-top:26.3pt;width:91.7pt;height:172.8pt;z-index:251647488;visibility:visible;mso-wrap-distance-left:9.96pt;mso-wrap-distance-right:12.06pt">
            <v:imagedata r:id="rId14" o:title=""/>
            <o:lock v:ext="edit" aspectratio="f"/>
            <w10:wrap type="square"/>
          </v:shape>
        </w:pict>
      </w:r>
    </w:p>
    <w:p w:rsidR="00B442DB" w:rsidRDefault="00B442DB" w:rsidP="00584CDA">
      <w:pPr>
        <w:spacing w:after="0"/>
        <w:ind w:left="3540"/>
        <w:rPr>
          <w:rFonts w:ascii="Bookman Old Style" w:hAnsi="Bookman Old Style" w:cs="Bookman Old Style"/>
          <w:b/>
          <w:bCs/>
          <w:noProof/>
          <w:sz w:val="56"/>
          <w:szCs w:val="56"/>
          <w:lang w:eastAsia="ru-RU"/>
        </w:rPr>
      </w:pPr>
      <w:r>
        <w:rPr>
          <w:noProof/>
          <w:lang w:eastAsia="ru-RU"/>
        </w:rPr>
        <w:pict>
          <v:roundrect id="_x0000_s1039" style="position:absolute;left:0;text-align:left;margin-left:-442.7pt;margin-top:32.85pt;width:521.6pt;height:2in;z-index:251659776" arcsize="10923f" fillcolor="#92cddc" strokecolor="#002060" strokeweight="1.5pt">
            <v:fill color2="#daeef3" rotate="t" angle="-45" focus="-50%" type="gradient"/>
            <v:shadow on="t" type="perspective" color="#205867" opacity=".5" offset="1pt" offset2="-3pt"/>
            <v:textbox style="mso-next-textbox:#_x0000_s1039">
              <w:txbxContent>
                <w:p w:rsidR="00B442DB" w:rsidRPr="00C26E3A" w:rsidRDefault="00B442DB" w:rsidP="00012E10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  <w:r w:rsidRPr="00C26E3A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>Уважаемые участники викторины!</w:t>
                  </w:r>
                </w:p>
                <w:p w:rsidR="00B442DB" w:rsidRPr="00C26E3A" w:rsidRDefault="00B442DB" w:rsidP="00012E1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  <w:r w:rsidRPr="00C26E3A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>Прежде, чем отправить нам свои ответы, проверьте, подписана ли Ваша работа.</w:t>
                  </w:r>
                </w:p>
                <w:p w:rsidR="00B442DB" w:rsidRPr="00C26E3A" w:rsidRDefault="00B442DB" w:rsidP="00012E1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  <w:r w:rsidRPr="00C26E3A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>Не забудьте указать фамилию, имя, школу, класс, почтовый и электронный адрес своей школы.</w:t>
                  </w:r>
                </w:p>
              </w:txbxContent>
            </v:textbox>
          </v:roundrect>
        </w:pict>
      </w:r>
    </w:p>
    <w:p w:rsidR="00B442DB" w:rsidRDefault="00B442DB" w:rsidP="00584CDA">
      <w:pPr>
        <w:spacing w:after="0"/>
        <w:ind w:left="3540"/>
        <w:rPr>
          <w:rFonts w:ascii="Bookman Old Style" w:hAnsi="Bookman Old Style" w:cs="Bookman Old Style"/>
          <w:b/>
          <w:bCs/>
          <w:noProof/>
          <w:sz w:val="56"/>
          <w:szCs w:val="56"/>
          <w:lang w:eastAsia="ru-RU"/>
        </w:rPr>
      </w:pPr>
    </w:p>
    <w:p w:rsidR="00B442DB" w:rsidRDefault="00B442DB" w:rsidP="00584CDA">
      <w:pPr>
        <w:spacing w:after="0"/>
        <w:ind w:left="3540"/>
        <w:rPr>
          <w:rFonts w:ascii="Bookman Old Style" w:hAnsi="Bookman Old Style" w:cs="Bookman Old Style"/>
          <w:b/>
          <w:bCs/>
          <w:noProof/>
          <w:sz w:val="56"/>
          <w:szCs w:val="56"/>
          <w:lang w:eastAsia="ru-RU"/>
        </w:rPr>
      </w:pPr>
    </w:p>
    <w:p w:rsidR="00B442DB" w:rsidRDefault="00B442DB" w:rsidP="00584CDA">
      <w:pPr>
        <w:spacing w:after="0"/>
        <w:ind w:left="3540"/>
        <w:rPr>
          <w:rFonts w:ascii="Bookman Old Style" w:hAnsi="Bookman Old Style" w:cs="Bookman Old Style"/>
          <w:b/>
          <w:bCs/>
          <w:noProof/>
          <w:sz w:val="56"/>
          <w:szCs w:val="56"/>
          <w:lang w:eastAsia="ru-RU"/>
        </w:rPr>
      </w:pPr>
    </w:p>
    <w:p w:rsidR="00B442DB" w:rsidRDefault="00B442DB" w:rsidP="00584CDA">
      <w:pPr>
        <w:spacing w:after="0"/>
        <w:ind w:left="3540"/>
        <w:rPr>
          <w:rFonts w:ascii="Bookman Old Style" w:hAnsi="Bookman Old Style" w:cs="Bookman Old Style"/>
          <w:b/>
          <w:bCs/>
          <w:noProof/>
          <w:sz w:val="56"/>
          <w:szCs w:val="56"/>
          <w:lang w:eastAsia="ru-RU"/>
        </w:rPr>
      </w:pPr>
    </w:p>
    <w:p w:rsidR="00B442DB" w:rsidRPr="00E31253" w:rsidRDefault="00B442DB" w:rsidP="00584CDA">
      <w:pPr>
        <w:spacing w:after="0"/>
        <w:ind w:left="3540"/>
        <w:rPr>
          <w:rFonts w:ascii="Bookman Old Style" w:hAnsi="Bookman Old Style" w:cs="Bookman Old Style"/>
          <w:b/>
          <w:bCs/>
          <w:noProof/>
          <w:sz w:val="40"/>
          <w:szCs w:val="40"/>
          <w:lang w:eastAsia="ru-RU"/>
        </w:rPr>
      </w:pPr>
      <w:r w:rsidRPr="00E31253">
        <w:rPr>
          <w:rFonts w:ascii="Bookman Old Style" w:hAnsi="Bookman Old Style" w:cs="Bookman Old Style"/>
          <w:b/>
          <w:bCs/>
          <w:noProof/>
          <w:sz w:val="40"/>
          <w:szCs w:val="40"/>
          <w:lang w:eastAsia="ru-RU"/>
        </w:rPr>
        <w:t xml:space="preserve"> </w:t>
      </w:r>
    </w:p>
    <w:p w:rsidR="00B442DB" w:rsidRPr="009C79A4" w:rsidRDefault="00B442DB" w:rsidP="00EA06F4">
      <w:pPr>
        <w:pStyle w:val="ListParagraph"/>
        <w:numPr>
          <w:ilvl w:val="0"/>
          <w:numId w:val="1"/>
        </w:numPr>
        <w:tabs>
          <w:tab w:val="left" w:pos="990"/>
        </w:tabs>
        <w:spacing w:after="120"/>
        <w:ind w:left="993" w:right="544" w:hanging="426"/>
        <w:jc w:val="both"/>
        <w:rPr>
          <w:rStyle w:val="Emphasis"/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9C79A4">
        <w:rPr>
          <w:rStyle w:val="Emphasis"/>
          <w:rFonts w:ascii="Times New Roman" w:hAnsi="Times New Roman" w:cs="Times New Roman"/>
          <w:b/>
          <w:bCs/>
          <w:i w:val="0"/>
          <w:iCs w:val="0"/>
          <w:sz w:val="32"/>
          <w:szCs w:val="32"/>
        </w:rPr>
        <w:t>Сколько лет было С.В. Михалкову, когда он впервые написал стихотворение?</w:t>
      </w:r>
    </w:p>
    <w:p w:rsidR="00B442DB" w:rsidRPr="00C43B1F" w:rsidRDefault="00B442DB" w:rsidP="00EA06F4">
      <w:pPr>
        <w:pStyle w:val="ListParagraph"/>
        <w:numPr>
          <w:ilvl w:val="0"/>
          <w:numId w:val="1"/>
        </w:numPr>
        <w:tabs>
          <w:tab w:val="left" w:pos="990"/>
        </w:tabs>
        <w:spacing w:after="120"/>
        <w:ind w:left="993" w:right="544" w:hanging="426"/>
        <w:jc w:val="both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>Какую дату со дня рождения Михалкова в этом году отмечала наша страна?</w:t>
      </w:r>
    </w:p>
    <w:p w:rsidR="00B442DB" w:rsidRPr="00FA7F4E" w:rsidRDefault="00B442DB" w:rsidP="00EA06F4">
      <w:pPr>
        <w:pStyle w:val="ListParagraph"/>
        <w:numPr>
          <w:ilvl w:val="0"/>
          <w:numId w:val="1"/>
        </w:numPr>
        <w:tabs>
          <w:tab w:val="left" w:pos="990"/>
        </w:tabs>
        <w:spacing w:after="120"/>
        <w:ind w:left="993" w:right="544" w:hanging="426"/>
        <w:jc w:val="both"/>
        <w:rPr>
          <w:rStyle w:val="Emphasis"/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FA7F4E">
        <w:rPr>
          <w:rStyle w:val="Emphasis"/>
          <w:rFonts w:ascii="Times New Roman" w:hAnsi="Times New Roman" w:cs="Times New Roman"/>
          <w:b/>
          <w:bCs/>
          <w:i w:val="0"/>
          <w:iCs w:val="0"/>
          <w:sz w:val="32"/>
          <w:szCs w:val="32"/>
        </w:rPr>
        <w:t>Когда поэт был маленьким, о каких подарках он мечтал?</w:t>
      </w:r>
      <w:r>
        <w:rPr>
          <w:rStyle w:val="Emphasis"/>
          <w:rFonts w:ascii="Times New Roman" w:hAnsi="Times New Roman" w:cs="Times New Roman"/>
          <w:b/>
          <w:bCs/>
          <w:i w:val="0"/>
          <w:iCs w:val="0"/>
          <w:sz w:val="32"/>
          <w:szCs w:val="32"/>
        </w:rPr>
        <w:t xml:space="preserve"> А что ему дарили?</w:t>
      </w:r>
    </w:p>
    <w:p w:rsidR="00B442DB" w:rsidRPr="001A0187" w:rsidRDefault="00B442DB" w:rsidP="00EA06F4">
      <w:pPr>
        <w:pStyle w:val="ListParagraph"/>
        <w:numPr>
          <w:ilvl w:val="0"/>
          <w:numId w:val="1"/>
        </w:numPr>
        <w:tabs>
          <w:tab w:val="left" w:pos="990"/>
        </w:tabs>
        <w:spacing w:after="120"/>
        <w:ind w:left="993" w:right="544" w:hanging="426"/>
        <w:jc w:val="both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А</w:t>
      </w:r>
      <w:r w:rsidRPr="006A4E3E">
        <w:rPr>
          <w:rFonts w:ascii="Times New Roman" w:hAnsi="Times New Roman" w:cs="Times New Roman"/>
          <w:b/>
          <w:bCs/>
          <w:sz w:val="32"/>
          <w:szCs w:val="32"/>
        </w:rPr>
        <w:t xml:space="preserve">втором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каких </w:t>
      </w:r>
      <w:r w:rsidRPr="006A4E3E">
        <w:rPr>
          <w:rFonts w:ascii="Times New Roman" w:hAnsi="Times New Roman" w:cs="Times New Roman"/>
          <w:b/>
          <w:bCs/>
          <w:sz w:val="32"/>
          <w:szCs w:val="32"/>
        </w:rPr>
        <w:t>строк на могиле Неизвестного солдата является Сергей Владимирович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Михалков?</w:t>
      </w:r>
      <w:r w:rsidRPr="006A4E3E">
        <w:rPr>
          <w:rFonts w:ascii="Times New Roman" w:hAnsi="Times New Roman" w:cs="Times New Roman"/>
          <w:b/>
          <w:bCs/>
          <w:sz w:val="32"/>
          <w:szCs w:val="32"/>
        </w:rPr>
        <w:t xml:space="preserve"> Где находится эта могила?</w:t>
      </w:r>
    </w:p>
    <w:p w:rsidR="00B442DB" w:rsidRPr="009F4863" w:rsidRDefault="00B442DB" w:rsidP="00EA06F4">
      <w:pPr>
        <w:pStyle w:val="ListParagraph"/>
        <w:numPr>
          <w:ilvl w:val="0"/>
          <w:numId w:val="1"/>
        </w:numPr>
        <w:tabs>
          <w:tab w:val="left" w:pos="990"/>
        </w:tabs>
        <w:spacing w:after="120"/>
        <w:ind w:left="993" w:right="544" w:hanging="426"/>
        <w:jc w:val="both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</w:pPr>
      <w:r w:rsidRPr="009F4863">
        <w:rPr>
          <w:rFonts w:ascii="Times New Roman" w:hAnsi="Times New Roman" w:cs="Times New Roman"/>
          <w:b/>
          <w:bCs/>
          <w:sz w:val="32"/>
          <w:szCs w:val="32"/>
        </w:rPr>
        <w:t>На страницах какой газеты впервые были опубликованы стихи поэта? Где в то время жила семья Михалковых?</w:t>
      </w:r>
    </w:p>
    <w:p w:rsidR="00B442DB" w:rsidRPr="009F4863" w:rsidRDefault="00B442DB" w:rsidP="00EA06F4">
      <w:pPr>
        <w:pStyle w:val="ListParagraph"/>
        <w:numPr>
          <w:ilvl w:val="0"/>
          <w:numId w:val="1"/>
        </w:numPr>
        <w:tabs>
          <w:tab w:val="left" w:pos="990"/>
        </w:tabs>
        <w:spacing w:after="120"/>
        <w:ind w:left="993" w:right="544" w:hanging="426"/>
        <w:jc w:val="both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</w:pPr>
      <w:r w:rsidRPr="009F4863">
        <w:rPr>
          <w:rFonts w:ascii="Times New Roman" w:hAnsi="Times New Roman" w:cs="Times New Roman"/>
          <w:b/>
          <w:bCs/>
          <w:sz w:val="32"/>
          <w:szCs w:val="32"/>
        </w:rPr>
        <w:t>Какие жанры использовал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в литературном творчестве С.В. </w:t>
      </w:r>
      <w:r w:rsidRPr="009F4863">
        <w:rPr>
          <w:rFonts w:ascii="Times New Roman" w:hAnsi="Times New Roman" w:cs="Times New Roman"/>
          <w:b/>
          <w:bCs/>
          <w:sz w:val="32"/>
          <w:szCs w:val="32"/>
        </w:rPr>
        <w:t>Михалков?</w:t>
      </w:r>
    </w:p>
    <w:p w:rsidR="00B442DB" w:rsidRPr="00F61F60" w:rsidRDefault="00B442DB" w:rsidP="00EA06F4">
      <w:pPr>
        <w:pStyle w:val="ListParagraph"/>
        <w:numPr>
          <w:ilvl w:val="0"/>
          <w:numId w:val="1"/>
        </w:numPr>
        <w:tabs>
          <w:tab w:val="left" w:pos="990"/>
        </w:tabs>
        <w:spacing w:after="0"/>
        <w:ind w:left="993" w:right="543" w:hanging="426"/>
        <w:jc w:val="both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</w:pPr>
      <w:r w:rsidRPr="00B00759">
        <w:rPr>
          <w:rFonts w:ascii="Times New Roman" w:hAnsi="Times New Roman" w:cs="Times New Roman"/>
          <w:b/>
          <w:bCs/>
          <w:sz w:val="32"/>
          <w:szCs w:val="32"/>
        </w:rPr>
        <w:t>Какое произведение Михалкова впервые прозвучало по радио в ночь под Новый 1944 год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и до сих пор</w:t>
      </w:r>
      <w:r w:rsidRPr="007C41B3">
        <w:t xml:space="preserve"> </w:t>
      </w:r>
      <w:r w:rsidRPr="007C41B3">
        <w:rPr>
          <w:rFonts w:ascii="Times New Roman" w:hAnsi="Times New Roman" w:cs="Times New Roman"/>
          <w:b/>
          <w:bCs/>
          <w:sz w:val="32"/>
          <w:szCs w:val="32"/>
        </w:rPr>
        <w:t>связывает все торжественные мероприятия, проводимые в России, с именем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поэта</w:t>
      </w:r>
      <w:r w:rsidRPr="00B00759">
        <w:rPr>
          <w:rFonts w:ascii="Times New Roman" w:hAnsi="Times New Roman" w:cs="Times New Roman"/>
          <w:b/>
          <w:bCs/>
          <w:sz w:val="32"/>
          <w:szCs w:val="32"/>
        </w:rPr>
        <w:t>?</w:t>
      </w:r>
      <w:r w:rsidRPr="007C41B3">
        <w:t xml:space="preserve"> </w:t>
      </w:r>
    </w:p>
    <w:p w:rsidR="00B442DB" w:rsidRPr="00154845" w:rsidRDefault="00B442DB" w:rsidP="00EA06F4">
      <w:pPr>
        <w:pStyle w:val="ListParagraph"/>
        <w:numPr>
          <w:ilvl w:val="0"/>
          <w:numId w:val="1"/>
        </w:numPr>
        <w:tabs>
          <w:tab w:val="left" w:pos="990"/>
        </w:tabs>
        <w:spacing w:after="0"/>
        <w:ind w:left="993" w:right="543" w:hanging="426"/>
        <w:jc w:val="both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_x0000_s1040" type="#_x0000_t75" alt="2580-2.jpg" style="position:absolute;left:0;text-align:left;margin-left:332.25pt;margin-top:-9.15pt;width:184.3pt;height:209.3pt;z-index:251666944;visibility:visible">
            <v:imagedata r:id="rId15" o:title=""/>
            <o:lock v:ext="edit" aspectratio="f"/>
            <w10:wrap type="square"/>
          </v:shape>
        </w:pict>
      </w:r>
      <w:r w:rsidRPr="00154845">
        <w:rPr>
          <w:rFonts w:ascii="Times New Roman" w:hAnsi="Times New Roman" w:cs="Times New Roman"/>
          <w:b/>
          <w:bCs/>
          <w:sz w:val="32"/>
          <w:szCs w:val="32"/>
        </w:rPr>
        <w:t>В каком журнале в 1935 году впервые была опубликована поэма С. Михалкова «Дядя Стёпа»?</w:t>
      </w:r>
    </w:p>
    <w:p w:rsidR="00B442DB" w:rsidRPr="00803EA1" w:rsidRDefault="00B442DB" w:rsidP="00EA06F4">
      <w:pPr>
        <w:pStyle w:val="ListParagraph"/>
        <w:numPr>
          <w:ilvl w:val="0"/>
          <w:numId w:val="1"/>
        </w:numPr>
        <w:tabs>
          <w:tab w:val="left" w:pos="990"/>
        </w:tabs>
        <w:spacing w:after="120"/>
        <w:ind w:left="993" w:right="544" w:hanging="426"/>
        <w:jc w:val="both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</w:pPr>
      <w:r w:rsidRPr="00803EA1">
        <w:rPr>
          <w:rFonts w:ascii="Times New Roman" w:hAnsi="Times New Roman" w:cs="Times New Roman"/>
          <w:b/>
          <w:bCs/>
          <w:sz w:val="32"/>
          <w:szCs w:val="32"/>
        </w:rPr>
        <w:t>Сколько частей в поэме С. Михалкова «Дядя Стёпа»?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Как они называются?</w:t>
      </w:r>
    </w:p>
    <w:p w:rsidR="00B442DB" w:rsidRPr="00EA7043" w:rsidRDefault="00B442DB" w:rsidP="00EA06F4">
      <w:pPr>
        <w:pStyle w:val="ListParagraph"/>
        <w:numPr>
          <w:ilvl w:val="0"/>
          <w:numId w:val="1"/>
        </w:numPr>
        <w:tabs>
          <w:tab w:val="left" w:pos="990"/>
        </w:tabs>
        <w:spacing w:after="120"/>
        <w:ind w:left="993" w:right="544" w:hanging="426"/>
        <w:jc w:val="both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Какие</w:t>
      </w:r>
      <w:r w:rsidRPr="00BE4A1F">
        <w:rPr>
          <w:rFonts w:ascii="Times New Roman" w:hAnsi="Times New Roman" w:cs="Times New Roman"/>
          <w:b/>
          <w:bCs/>
          <w:sz w:val="32"/>
          <w:szCs w:val="32"/>
        </w:rPr>
        <w:t xml:space="preserve"> фамили</w:t>
      </w:r>
      <w:r>
        <w:rPr>
          <w:rFonts w:ascii="Times New Roman" w:hAnsi="Times New Roman" w:cs="Times New Roman"/>
          <w:b/>
          <w:bCs/>
          <w:sz w:val="32"/>
          <w:szCs w:val="32"/>
        </w:rPr>
        <w:t>я и прозвище были у</w:t>
      </w:r>
      <w:r w:rsidRPr="00BE4A1F">
        <w:rPr>
          <w:rFonts w:ascii="Times New Roman" w:hAnsi="Times New Roman" w:cs="Times New Roman"/>
          <w:b/>
          <w:bCs/>
          <w:sz w:val="32"/>
          <w:szCs w:val="32"/>
        </w:rPr>
        <w:t xml:space="preserve"> дяди Стёпы?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(Приведите строки из стихотворения).</w:t>
      </w:r>
    </w:p>
    <w:p w:rsidR="00B442DB" w:rsidRPr="00AF6670" w:rsidRDefault="00B442DB" w:rsidP="00EA06F4">
      <w:pPr>
        <w:pStyle w:val="ListParagraph"/>
        <w:numPr>
          <w:ilvl w:val="0"/>
          <w:numId w:val="1"/>
        </w:numPr>
        <w:tabs>
          <w:tab w:val="left" w:pos="990"/>
        </w:tabs>
        <w:spacing w:after="120"/>
        <w:ind w:left="993" w:right="544" w:hanging="426"/>
        <w:jc w:val="both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</w:pPr>
      <w:r w:rsidRPr="00185FB3">
        <w:rPr>
          <w:rFonts w:ascii="Times New Roman" w:hAnsi="Times New Roman" w:cs="Times New Roman"/>
          <w:b/>
          <w:bCs/>
          <w:sz w:val="32"/>
          <w:szCs w:val="32"/>
        </w:rPr>
        <w:t>Куда дядя Стёпа проходил бесплатно?</w:t>
      </w:r>
    </w:p>
    <w:p w:rsidR="00B442DB" w:rsidRPr="00E31253" w:rsidRDefault="00B442DB" w:rsidP="00527715">
      <w:pPr>
        <w:pStyle w:val="ListParagraph"/>
        <w:numPr>
          <w:ilvl w:val="0"/>
          <w:numId w:val="1"/>
        </w:numPr>
        <w:tabs>
          <w:tab w:val="left" w:pos="990"/>
        </w:tabs>
        <w:spacing w:after="40"/>
        <w:ind w:left="992" w:right="544" w:hanging="425"/>
        <w:jc w:val="both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</w:pPr>
      <w:r w:rsidRPr="00AF6670">
        <w:rPr>
          <w:rFonts w:ascii="Times New Roman" w:hAnsi="Times New Roman" w:cs="Times New Roman"/>
          <w:b/>
          <w:bCs/>
          <w:sz w:val="32"/>
          <w:szCs w:val="32"/>
        </w:rPr>
        <w:t>«Дядя Стёпа в этот раз утопающего спас...». Как звали спасённого ученика?</w:t>
      </w:r>
    </w:p>
    <w:p w:rsidR="00B442DB" w:rsidRPr="00527715" w:rsidRDefault="00B442DB" w:rsidP="00527715">
      <w:pPr>
        <w:pStyle w:val="ListParagraph"/>
        <w:numPr>
          <w:ilvl w:val="0"/>
          <w:numId w:val="1"/>
        </w:numPr>
        <w:tabs>
          <w:tab w:val="left" w:pos="990"/>
        </w:tabs>
        <w:spacing w:after="40"/>
        <w:ind w:left="992" w:right="544" w:hanging="425"/>
        <w:jc w:val="both"/>
        <w:rPr>
          <w:rFonts w:ascii="Times New Roman" w:hAnsi="Times New Roman" w:cs="Times New Roman"/>
          <w:b/>
          <w:bCs/>
          <w:i/>
          <w:iCs/>
          <w:noProof/>
          <w:spacing w:val="-20"/>
          <w:sz w:val="32"/>
          <w:szCs w:val="32"/>
          <w:lang w:eastAsia="ru-RU"/>
        </w:rPr>
      </w:pPr>
      <w:r w:rsidRPr="00527715">
        <w:rPr>
          <w:rFonts w:ascii="Times New Roman" w:hAnsi="Times New Roman" w:cs="Times New Roman"/>
          <w:b/>
          <w:bCs/>
          <w:spacing w:val="-20"/>
          <w:sz w:val="32"/>
          <w:szCs w:val="32"/>
        </w:rPr>
        <w:t>Какой момент книжек о дяде Стёпе запечатлел памятник дяде Стёпе, что находится перед управлением службы ГИБДД в Слесарном переулке города Москвы?</w:t>
      </w:r>
    </w:p>
    <w:p w:rsidR="00B442DB" w:rsidRDefault="00B442DB" w:rsidP="00EA06F4">
      <w:pPr>
        <w:tabs>
          <w:tab w:val="left" w:pos="990"/>
        </w:tabs>
        <w:spacing w:after="120"/>
        <w:ind w:left="993" w:right="544" w:hanging="426"/>
        <w:jc w:val="both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</w:pPr>
    </w:p>
    <w:p w:rsidR="00B442DB" w:rsidRPr="000B18A0" w:rsidRDefault="00B442DB" w:rsidP="00EA06F4">
      <w:pPr>
        <w:tabs>
          <w:tab w:val="left" w:pos="990"/>
        </w:tabs>
        <w:spacing w:after="120"/>
        <w:ind w:left="993" w:right="544" w:hanging="426"/>
        <w:jc w:val="both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</w:pPr>
    </w:p>
    <w:p w:rsidR="00B442DB" w:rsidRPr="00AF6670" w:rsidRDefault="00B442DB" w:rsidP="00EA06F4">
      <w:pPr>
        <w:pStyle w:val="ListParagraph"/>
        <w:numPr>
          <w:ilvl w:val="0"/>
          <w:numId w:val="1"/>
        </w:numPr>
        <w:tabs>
          <w:tab w:val="left" w:pos="990"/>
        </w:tabs>
        <w:spacing w:after="120"/>
        <w:ind w:left="993" w:right="544" w:hanging="426"/>
        <w:jc w:val="both"/>
        <w:rPr>
          <w:rStyle w:val="Emphasis"/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F463FF">
        <w:rPr>
          <w:rStyle w:val="Emphasis"/>
          <w:rFonts w:ascii="Times New Roman" w:hAnsi="Times New Roman" w:cs="Times New Roman"/>
          <w:b/>
          <w:bCs/>
          <w:i w:val="0"/>
          <w:iCs w:val="0"/>
          <w:sz w:val="32"/>
          <w:szCs w:val="32"/>
        </w:rPr>
        <w:t xml:space="preserve">Какое предложение писал герой стихотворения </w:t>
      </w:r>
      <w:r>
        <w:rPr>
          <w:rStyle w:val="Emphasis"/>
          <w:rFonts w:ascii="Times New Roman" w:hAnsi="Times New Roman" w:cs="Times New Roman"/>
          <w:b/>
          <w:bCs/>
          <w:i w:val="0"/>
          <w:iCs w:val="0"/>
          <w:sz w:val="32"/>
          <w:szCs w:val="32"/>
        </w:rPr>
        <w:t>«</w:t>
      </w:r>
      <w:r w:rsidRPr="00F463FF">
        <w:rPr>
          <w:rStyle w:val="Emphasis"/>
          <w:rFonts w:ascii="Times New Roman" w:hAnsi="Times New Roman" w:cs="Times New Roman"/>
          <w:b/>
          <w:bCs/>
          <w:i w:val="0"/>
          <w:iCs w:val="0"/>
          <w:sz w:val="32"/>
          <w:szCs w:val="32"/>
        </w:rPr>
        <w:t>Чистописание</w:t>
      </w:r>
      <w:r>
        <w:rPr>
          <w:rStyle w:val="Emphasis"/>
          <w:rFonts w:ascii="Times New Roman" w:hAnsi="Times New Roman" w:cs="Times New Roman"/>
          <w:b/>
          <w:bCs/>
          <w:i w:val="0"/>
          <w:iCs w:val="0"/>
          <w:sz w:val="32"/>
          <w:szCs w:val="32"/>
        </w:rPr>
        <w:t>»</w:t>
      </w:r>
      <w:r w:rsidRPr="00F463FF">
        <w:rPr>
          <w:rStyle w:val="Emphasis"/>
          <w:rFonts w:ascii="Times New Roman" w:hAnsi="Times New Roman" w:cs="Times New Roman"/>
          <w:b/>
          <w:bCs/>
          <w:i w:val="0"/>
          <w:iCs w:val="0"/>
          <w:sz w:val="32"/>
          <w:szCs w:val="32"/>
        </w:rPr>
        <w:t>?</w:t>
      </w:r>
    </w:p>
    <w:p w:rsidR="00B442DB" w:rsidRPr="00A364E4" w:rsidRDefault="00B442DB" w:rsidP="00EA06F4">
      <w:pPr>
        <w:pStyle w:val="ListParagraph"/>
        <w:numPr>
          <w:ilvl w:val="0"/>
          <w:numId w:val="1"/>
        </w:numPr>
        <w:tabs>
          <w:tab w:val="left" w:pos="990"/>
        </w:tabs>
        <w:spacing w:after="120"/>
        <w:ind w:left="993" w:right="544" w:hanging="426"/>
        <w:jc w:val="both"/>
        <w:rPr>
          <w:rStyle w:val="Emphasis"/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A364E4">
        <w:rPr>
          <w:rStyle w:val="Emphasis"/>
          <w:rFonts w:ascii="Times New Roman" w:hAnsi="Times New Roman" w:cs="Times New Roman"/>
          <w:b/>
          <w:bCs/>
          <w:i w:val="0"/>
          <w:iCs w:val="0"/>
          <w:sz w:val="32"/>
          <w:szCs w:val="32"/>
        </w:rPr>
        <w:t>Имя упрямого мальчика, который нигде и никому не верил.</w:t>
      </w:r>
    </w:p>
    <w:p w:rsidR="00B442DB" w:rsidRPr="00A731C3" w:rsidRDefault="00B442DB" w:rsidP="00EA06F4">
      <w:pPr>
        <w:pStyle w:val="ListParagraph"/>
        <w:numPr>
          <w:ilvl w:val="0"/>
          <w:numId w:val="1"/>
        </w:numPr>
        <w:tabs>
          <w:tab w:val="left" w:pos="990"/>
        </w:tabs>
        <w:spacing w:after="120"/>
        <w:ind w:left="993" w:right="544" w:hanging="426"/>
        <w:jc w:val="both"/>
        <w:rPr>
          <w:rStyle w:val="Emphasis"/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A731C3">
        <w:rPr>
          <w:rStyle w:val="Emphasis"/>
          <w:rFonts w:ascii="Times New Roman" w:hAnsi="Times New Roman" w:cs="Times New Roman"/>
          <w:b/>
          <w:bCs/>
          <w:i w:val="0"/>
          <w:iCs w:val="0"/>
          <w:sz w:val="32"/>
          <w:szCs w:val="32"/>
        </w:rPr>
        <w:t>Раз, Два, Три, Четыре, Пять – кто носит такие имена?</w:t>
      </w:r>
    </w:p>
    <w:p w:rsidR="00B442DB" w:rsidRPr="002B2BC8" w:rsidRDefault="00B442DB" w:rsidP="00EA06F4">
      <w:pPr>
        <w:pStyle w:val="ListParagraph"/>
        <w:numPr>
          <w:ilvl w:val="0"/>
          <w:numId w:val="1"/>
        </w:numPr>
        <w:tabs>
          <w:tab w:val="left" w:pos="990"/>
        </w:tabs>
        <w:spacing w:after="0"/>
        <w:ind w:left="993" w:right="543" w:hanging="426"/>
        <w:jc w:val="both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</w:pPr>
      <w:r w:rsidRPr="002B2BC8">
        <w:rPr>
          <w:rFonts w:ascii="Times New Roman" w:hAnsi="Times New Roman" w:cs="Times New Roman"/>
          <w:b/>
          <w:bCs/>
          <w:sz w:val="32"/>
          <w:szCs w:val="32"/>
        </w:rPr>
        <w:t>Как звали щенка в стихотворении Михалкова «Мой щенок»?</w:t>
      </w:r>
    </w:p>
    <w:p w:rsidR="00B442DB" w:rsidRPr="002B2BC8" w:rsidRDefault="00B442DB" w:rsidP="00CF3A57">
      <w:pPr>
        <w:pStyle w:val="ListParagraph"/>
        <w:tabs>
          <w:tab w:val="left" w:pos="9781"/>
        </w:tabs>
        <w:spacing w:after="0"/>
        <w:ind w:left="3119" w:right="543"/>
        <w:jc w:val="both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</w:pPr>
      <w:r w:rsidRPr="002B2BC8">
        <w:rPr>
          <w:rFonts w:ascii="Times New Roman" w:hAnsi="Times New Roman" w:cs="Times New Roman"/>
          <w:i/>
          <w:iCs/>
          <w:sz w:val="32"/>
          <w:szCs w:val="32"/>
        </w:rPr>
        <w:t>На дверях висел замок,</w:t>
      </w:r>
    </w:p>
    <w:p w:rsidR="00B442DB" w:rsidRPr="002B2BC8" w:rsidRDefault="00B442DB" w:rsidP="00CF3A57">
      <w:pPr>
        <w:pStyle w:val="ListParagraph"/>
        <w:tabs>
          <w:tab w:val="left" w:pos="9781"/>
        </w:tabs>
        <w:spacing w:after="0"/>
        <w:ind w:left="3119" w:right="543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2B2BC8">
        <w:rPr>
          <w:rFonts w:ascii="Times New Roman" w:hAnsi="Times New Roman" w:cs="Times New Roman"/>
          <w:i/>
          <w:iCs/>
          <w:sz w:val="32"/>
          <w:szCs w:val="32"/>
        </w:rPr>
        <w:t>Взаперти сидел щенок.</w:t>
      </w:r>
    </w:p>
    <w:p w:rsidR="00B442DB" w:rsidRPr="002B2BC8" w:rsidRDefault="00B442DB" w:rsidP="00CF3A57">
      <w:pPr>
        <w:pStyle w:val="ListParagraph"/>
        <w:tabs>
          <w:tab w:val="left" w:pos="9781"/>
        </w:tabs>
        <w:spacing w:after="0"/>
        <w:ind w:left="3119" w:right="543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2B2BC8">
        <w:rPr>
          <w:rFonts w:ascii="Times New Roman" w:hAnsi="Times New Roman" w:cs="Times New Roman"/>
          <w:i/>
          <w:iCs/>
          <w:sz w:val="32"/>
          <w:szCs w:val="32"/>
        </w:rPr>
        <w:t>Все ушли, и одного</w:t>
      </w:r>
    </w:p>
    <w:p w:rsidR="00B442DB" w:rsidRDefault="00B442DB" w:rsidP="00CF3A57">
      <w:pPr>
        <w:pStyle w:val="ListParagraph"/>
        <w:tabs>
          <w:tab w:val="left" w:pos="9781"/>
        </w:tabs>
        <w:spacing w:after="120"/>
        <w:ind w:left="3119" w:right="544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2B2BC8">
        <w:rPr>
          <w:rFonts w:ascii="Times New Roman" w:hAnsi="Times New Roman" w:cs="Times New Roman"/>
          <w:i/>
          <w:iCs/>
          <w:sz w:val="32"/>
          <w:szCs w:val="32"/>
        </w:rPr>
        <w:t>В доме заперли его.</w:t>
      </w:r>
    </w:p>
    <w:p w:rsidR="00B442DB" w:rsidRPr="003719EC" w:rsidRDefault="00B442DB" w:rsidP="00EA06F4">
      <w:pPr>
        <w:pStyle w:val="ListParagraph"/>
        <w:numPr>
          <w:ilvl w:val="0"/>
          <w:numId w:val="1"/>
        </w:numPr>
        <w:tabs>
          <w:tab w:val="left" w:pos="990"/>
        </w:tabs>
        <w:spacing w:after="120"/>
        <w:ind w:left="992" w:right="544" w:hanging="425"/>
        <w:jc w:val="both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>Из какого стихотворения строки:</w:t>
      </w:r>
    </w:p>
    <w:p w:rsidR="00B442DB" w:rsidRDefault="00B442DB" w:rsidP="00EA06F4">
      <w:pPr>
        <w:pStyle w:val="ListParagraph"/>
        <w:tabs>
          <w:tab w:val="left" w:pos="990"/>
        </w:tabs>
        <w:spacing w:after="0"/>
        <w:ind w:left="993" w:right="543"/>
        <w:jc w:val="both"/>
        <w:rPr>
          <w:rStyle w:val="Emphasis"/>
          <w:rFonts w:ascii="Times New Roman" w:hAnsi="Times New Roman" w:cs="Times New Roman"/>
          <w:i w:val="0"/>
          <w:iCs w:val="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 xml:space="preserve">А) </w:t>
      </w:r>
      <w:r w:rsidRPr="003719EC">
        <w:rPr>
          <w:rStyle w:val="Emphasis"/>
          <w:rFonts w:ascii="Times New Roman" w:hAnsi="Times New Roman" w:cs="Times New Roman"/>
          <w:i w:val="0"/>
          <w:iCs w:val="0"/>
          <w:sz w:val="32"/>
          <w:szCs w:val="32"/>
        </w:rPr>
        <w:t>Кто на лавочке сидел, кто на улицу глядел, Толя пел, Борис молчал, Николай ногой качал.</w:t>
      </w:r>
    </w:p>
    <w:p w:rsidR="00B442DB" w:rsidRDefault="00B442DB" w:rsidP="00EA06F4">
      <w:pPr>
        <w:pStyle w:val="ListParagraph"/>
        <w:tabs>
          <w:tab w:val="left" w:pos="990"/>
        </w:tabs>
        <w:spacing w:after="0"/>
        <w:ind w:left="993" w:right="543"/>
        <w:jc w:val="both"/>
        <w:rPr>
          <w:rStyle w:val="Emphasis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 xml:space="preserve">Б) </w:t>
      </w:r>
      <w:r w:rsidRPr="003719EC">
        <w:rPr>
          <w:rStyle w:val="Emphasis"/>
          <w:rFonts w:ascii="Times New Roman" w:hAnsi="Times New Roman" w:cs="Times New Roman"/>
          <w:i w:val="0"/>
          <w:iCs w:val="0"/>
          <w:sz w:val="32"/>
          <w:szCs w:val="32"/>
        </w:rPr>
        <w:t>Озабоченно и хмуро я на градусник смотрю: где моя температура? Почему я не горю? Почему я не больной? Я здоровый! Что со мной?</w:t>
      </w:r>
      <w:r w:rsidRPr="00D44FAE">
        <w:rPr>
          <w:rStyle w:val="Emphasis"/>
          <w:sz w:val="28"/>
          <w:szCs w:val="28"/>
        </w:rPr>
        <w:t xml:space="preserve"> </w:t>
      </w:r>
    </w:p>
    <w:p w:rsidR="00B442DB" w:rsidRDefault="00B442DB" w:rsidP="00EA06F4">
      <w:pPr>
        <w:pStyle w:val="ListParagraph"/>
        <w:tabs>
          <w:tab w:val="left" w:pos="990"/>
        </w:tabs>
        <w:spacing w:after="0"/>
        <w:ind w:left="993" w:right="543"/>
        <w:jc w:val="both"/>
        <w:rPr>
          <w:rStyle w:val="Emphasis"/>
          <w:rFonts w:ascii="Times New Roman" w:hAnsi="Times New Roman" w:cs="Times New Roman"/>
          <w:i w:val="0"/>
          <w:iCs w:val="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 xml:space="preserve">В) </w:t>
      </w:r>
      <w:r w:rsidRPr="00EC305A">
        <w:rPr>
          <w:rStyle w:val="Emphasis"/>
          <w:rFonts w:ascii="Times New Roman" w:hAnsi="Times New Roman" w:cs="Times New Roman"/>
          <w:i w:val="0"/>
          <w:iCs w:val="0"/>
          <w:sz w:val="32"/>
          <w:szCs w:val="32"/>
        </w:rPr>
        <w:t>Я, как герой, борюсь со сном, чтоб вре</w:t>
      </w:r>
      <w:r>
        <w:rPr>
          <w:rStyle w:val="Emphasis"/>
          <w:rFonts w:ascii="Times New Roman" w:hAnsi="Times New Roman" w:cs="Times New Roman"/>
          <w:i w:val="0"/>
          <w:iCs w:val="0"/>
          <w:sz w:val="32"/>
          <w:szCs w:val="32"/>
        </w:rPr>
        <w:t xml:space="preserve">мя протянуть, мечтая только об </w:t>
      </w:r>
      <w:r w:rsidRPr="00EC305A">
        <w:rPr>
          <w:rStyle w:val="Emphasis"/>
          <w:rFonts w:ascii="Times New Roman" w:hAnsi="Times New Roman" w:cs="Times New Roman"/>
          <w:i w:val="0"/>
          <w:iCs w:val="0"/>
          <w:sz w:val="32"/>
          <w:szCs w:val="32"/>
        </w:rPr>
        <w:t>одном: подольше не заснуть!</w:t>
      </w:r>
    </w:p>
    <w:p w:rsidR="00B442DB" w:rsidRDefault="00B442DB" w:rsidP="00EA06F4">
      <w:pPr>
        <w:pStyle w:val="ListParagraph"/>
        <w:tabs>
          <w:tab w:val="left" w:pos="990"/>
        </w:tabs>
        <w:spacing w:after="0"/>
        <w:ind w:left="993" w:right="543"/>
        <w:jc w:val="both"/>
        <w:rPr>
          <w:rStyle w:val="Emphasis"/>
          <w:rFonts w:ascii="Times New Roman" w:hAnsi="Times New Roman" w:cs="Times New Roman"/>
          <w:i w:val="0"/>
          <w:iCs w:val="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 xml:space="preserve">Г) </w:t>
      </w:r>
      <w:r w:rsidRPr="00233729">
        <w:rPr>
          <w:rStyle w:val="Emphasis"/>
          <w:rFonts w:ascii="Times New Roman" w:hAnsi="Times New Roman" w:cs="Times New Roman"/>
          <w:i w:val="0"/>
          <w:iCs w:val="0"/>
          <w:sz w:val="32"/>
          <w:szCs w:val="32"/>
        </w:rPr>
        <w:t>Это только трус боится на укол идти к врачу. Лично я при виде шприца улыбаюсь и шучу.</w:t>
      </w:r>
    </w:p>
    <w:p w:rsidR="00B442DB" w:rsidRDefault="00B442DB" w:rsidP="00EA06F4">
      <w:pPr>
        <w:pStyle w:val="ListParagraph"/>
        <w:tabs>
          <w:tab w:val="left" w:pos="990"/>
        </w:tabs>
        <w:spacing w:after="0"/>
        <w:ind w:left="993" w:right="543"/>
        <w:jc w:val="both"/>
        <w:rPr>
          <w:rStyle w:val="Emphasis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 xml:space="preserve">Д) </w:t>
      </w:r>
      <w:r w:rsidRPr="00FE6033">
        <w:rPr>
          <w:rStyle w:val="Emphasis"/>
          <w:rFonts w:ascii="Times New Roman" w:hAnsi="Times New Roman" w:cs="Times New Roman"/>
          <w:i w:val="0"/>
          <w:iCs w:val="0"/>
          <w:sz w:val="32"/>
          <w:szCs w:val="32"/>
        </w:rPr>
        <w:t>Всё вверх дном перевернула, посидела, отдохнула, повздыхала, поворчала и пошла, искать сначала.</w:t>
      </w:r>
    </w:p>
    <w:p w:rsidR="00B442DB" w:rsidRPr="00EC305A" w:rsidRDefault="00B442DB" w:rsidP="00EA06F4">
      <w:pPr>
        <w:pStyle w:val="ListParagraph"/>
        <w:tabs>
          <w:tab w:val="left" w:pos="990"/>
        </w:tabs>
        <w:spacing w:after="120"/>
        <w:ind w:left="992" w:right="544"/>
        <w:jc w:val="both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 xml:space="preserve">Е) </w:t>
      </w:r>
      <w:r w:rsidRPr="00377532">
        <w:rPr>
          <w:rStyle w:val="Emphasis"/>
          <w:rFonts w:ascii="Times New Roman" w:hAnsi="Times New Roman" w:cs="Times New Roman"/>
          <w:i w:val="0"/>
          <w:iCs w:val="0"/>
          <w:sz w:val="32"/>
          <w:szCs w:val="32"/>
        </w:rPr>
        <w:t>Когда живётся дружно, что может лучше быть! И ссориться не нужно, и можно всех любить.</w:t>
      </w:r>
    </w:p>
    <w:p w:rsidR="00B442DB" w:rsidRPr="001B3892" w:rsidRDefault="00B442DB" w:rsidP="00EA06F4">
      <w:pPr>
        <w:pStyle w:val="ListParagraph"/>
        <w:numPr>
          <w:ilvl w:val="0"/>
          <w:numId w:val="1"/>
        </w:numPr>
        <w:tabs>
          <w:tab w:val="left" w:pos="990"/>
        </w:tabs>
        <w:spacing w:after="0"/>
        <w:ind w:left="993" w:right="543" w:hanging="426"/>
        <w:jc w:val="both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</w:pPr>
      <w:r w:rsidRPr="001B3892">
        <w:rPr>
          <w:rFonts w:ascii="Times New Roman" w:hAnsi="Times New Roman" w:cs="Times New Roman"/>
          <w:b/>
          <w:bCs/>
          <w:sz w:val="32"/>
          <w:szCs w:val="32"/>
        </w:rPr>
        <w:t>Вспомните, о каком лекарстве идет речь в стихотворении «Чудесные таблетки»?</w:t>
      </w:r>
    </w:p>
    <w:p w:rsidR="00B442DB" w:rsidRDefault="00B442DB" w:rsidP="00BA5AEC">
      <w:pPr>
        <w:pStyle w:val="ListParagraph"/>
        <w:tabs>
          <w:tab w:val="left" w:pos="9781"/>
        </w:tabs>
        <w:spacing w:before="120" w:after="0"/>
        <w:ind w:left="3119" w:right="544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BA5AEC">
        <w:rPr>
          <w:rFonts w:ascii="Times New Roman" w:hAnsi="Times New Roman" w:cs="Times New Roman"/>
          <w:i/>
          <w:iCs/>
          <w:sz w:val="32"/>
          <w:szCs w:val="32"/>
        </w:rPr>
        <w:t>Появись лекарство это,</w:t>
      </w:r>
    </w:p>
    <w:p w:rsidR="00B442DB" w:rsidRDefault="00B442DB" w:rsidP="00BA5AEC">
      <w:pPr>
        <w:pStyle w:val="ListParagraph"/>
        <w:tabs>
          <w:tab w:val="left" w:pos="9781"/>
        </w:tabs>
        <w:spacing w:after="0"/>
        <w:ind w:left="3119" w:right="544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BA5AEC">
        <w:rPr>
          <w:rFonts w:ascii="Times New Roman" w:hAnsi="Times New Roman" w:cs="Times New Roman"/>
          <w:i/>
          <w:iCs/>
          <w:sz w:val="32"/>
          <w:szCs w:val="32"/>
        </w:rPr>
        <w:t>Я купил бы два пакета.</w:t>
      </w:r>
    </w:p>
    <w:p w:rsidR="00B442DB" w:rsidRDefault="00B442DB" w:rsidP="00BA5AEC">
      <w:pPr>
        <w:pStyle w:val="ListParagraph"/>
        <w:tabs>
          <w:tab w:val="left" w:pos="9781"/>
        </w:tabs>
        <w:spacing w:after="0"/>
        <w:ind w:left="3119" w:right="544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BA5AEC">
        <w:rPr>
          <w:rFonts w:ascii="Times New Roman" w:hAnsi="Times New Roman" w:cs="Times New Roman"/>
          <w:i/>
          <w:iCs/>
          <w:sz w:val="32"/>
          <w:szCs w:val="32"/>
        </w:rPr>
        <w:t>Нет, не два, а целых три.</w:t>
      </w:r>
    </w:p>
    <w:p w:rsidR="00B442DB" w:rsidRDefault="00B442DB" w:rsidP="00BA5AEC">
      <w:pPr>
        <w:pStyle w:val="ListParagraph"/>
        <w:tabs>
          <w:tab w:val="left" w:pos="9781"/>
        </w:tabs>
        <w:spacing w:after="120"/>
        <w:ind w:left="3119" w:right="544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BA5AEC">
        <w:rPr>
          <w:rFonts w:ascii="Times New Roman" w:hAnsi="Times New Roman" w:cs="Times New Roman"/>
          <w:i/>
          <w:iCs/>
          <w:sz w:val="32"/>
          <w:szCs w:val="32"/>
        </w:rPr>
        <w:t>Нужно, что ни говори.</w:t>
      </w:r>
    </w:p>
    <w:p w:rsidR="00B442DB" w:rsidRDefault="00B442DB" w:rsidP="00BA5AEC">
      <w:pPr>
        <w:pStyle w:val="ListParagraph"/>
        <w:tabs>
          <w:tab w:val="left" w:pos="9781"/>
        </w:tabs>
        <w:spacing w:after="120"/>
        <w:ind w:left="992" w:right="544"/>
        <w:jc w:val="both"/>
        <w:rPr>
          <w:rFonts w:ascii="Times New Roman" w:hAnsi="Times New Roman" w:cs="Times New Roman"/>
          <w:i/>
          <w:iCs/>
          <w:sz w:val="32"/>
          <w:szCs w:val="32"/>
        </w:rPr>
      </w:pPr>
    </w:p>
    <w:p w:rsidR="00B442DB" w:rsidRDefault="00B442DB" w:rsidP="00BA5AEC">
      <w:pPr>
        <w:pStyle w:val="ListParagraph"/>
        <w:tabs>
          <w:tab w:val="left" w:pos="9781"/>
        </w:tabs>
        <w:spacing w:after="120"/>
        <w:ind w:left="992" w:right="544"/>
        <w:jc w:val="both"/>
        <w:rPr>
          <w:rFonts w:ascii="Times New Roman" w:hAnsi="Times New Roman" w:cs="Times New Roman"/>
          <w:i/>
          <w:iCs/>
          <w:sz w:val="32"/>
          <w:szCs w:val="32"/>
        </w:rPr>
      </w:pPr>
    </w:p>
    <w:p w:rsidR="00B442DB" w:rsidRPr="00456D25" w:rsidRDefault="00B442DB" w:rsidP="00EA06F4">
      <w:pPr>
        <w:pStyle w:val="ListParagraph"/>
        <w:numPr>
          <w:ilvl w:val="0"/>
          <w:numId w:val="1"/>
        </w:numPr>
        <w:tabs>
          <w:tab w:val="left" w:pos="990"/>
        </w:tabs>
        <w:spacing w:after="120"/>
        <w:ind w:left="992" w:right="544" w:hanging="425"/>
        <w:jc w:val="both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</w:pPr>
      <w:r w:rsidRPr="00456D25">
        <w:rPr>
          <w:rFonts w:ascii="Times New Roman" w:hAnsi="Times New Roman" w:cs="Times New Roman"/>
          <w:b/>
          <w:bCs/>
          <w:sz w:val="32"/>
          <w:szCs w:val="32"/>
        </w:rPr>
        <w:t>Из какого стихотворения С.В. Михалкова эти строчки?</w:t>
      </w:r>
    </w:p>
    <w:p w:rsidR="00B442DB" w:rsidRDefault="00B442DB" w:rsidP="00456D25">
      <w:pPr>
        <w:pStyle w:val="ListParagraph"/>
        <w:tabs>
          <w:tab w:val="left" w:pos="9781"/>
        </w:tabs>
        <w:spacing w:after="0"/>
        <w:ind w:left="3119" w:right="544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456D25">
        <w:rPr>
          <w:rFonts w:ascii="Times New Roman" w:hAnsi="Times New Roman" w:cs="Times New Roman"/>
          <w:i/>
          <w:iCs/>
          <w:sz w:val="32"/>
          <w:szCs w:val="32"/>
        </w:rPr>
        <w:t>Это, верно, дряхлый дед,</w:t>
      </w:r>
    </w:p>
    <w:p w:rsidR="00B442DB" w:rsidRDefault="00B442DB" w:rsidP="00456D25">
      <w:pPr>
        <w:pStyle w:val="ListParagraph"/>
        <w:tabs>
          <w:tab w:val="left" w:pos="9781"/>
        </w:tabs>
        <w:spacing w:after="0"/>
        <w:ind w:left="3119" w:right="544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456D25">
        <w:rPr>
          <w:rFonts w:ascii="Times New Roman" w:hAnsi="Times New Roman" w:cs="Times New Roman"/>
          <w:i/>
          <w:iCs/>
          <w:sz w:val="32"/>
          <w:szCs w:val="32"/>
        </w:rPr>
        <w:t>Ста четырнадцати лет?</w:t>
      </w:r>
    </w:p>
    <w:p w:rsidR="00B442DB" w:rsidRPr="00456D25" w:rsidRDefault="00B442DB" w:rsidP="00456D25">
      <w:pPr>
        <w:pStyle w:val="ListParagraph"/>
        <w:tabs>
          <w:tab w:val="left" w:pos="9781"/>
        </w:tabs>
        <w:spacing w:after="120"/>
        <w:ind w:left="3119" w:right="544"/>
        <w:jc w:val="both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_x0000_s1041" type="#_x0000_t75" style="position:absolute;left:0;text-align:left;margin-left:354.85pt;margin-top:25.35pt;width:137.45pt;height:128.1pt;z-index:-251654656;visibility:visible">
            <v:imagedata r:id="rId16" o:title=""/>
          </v:shape>
        </w:pict>
      </w:r>
      <w:r w:rsidRPr="00456D25">
        <w:rPr>
          <w:rFonts w:ascii="Times New Roman" w:hAnsi="Times New Roman" w:cs="Times New Roman"/>
          <w:i/>
          <w:iCs/>
          <w:sz w:val="32"/>
          <w:szCs w:val="32"/>
        </w:rPr>
        <w:t>Нет!</w:t>
      </w:r>
    </w:p>
    <w:p w:rsidR="00B442DB" w:rsidRPr="00733248" w:rsidRDefault="00B442DB" w:rsidP="00EA06F4">
      <w:pPr>
        <w:pStyle w:val="ListParagraph"/>
        <w:numPr>
          <w:ilvl w:val="0"/>
          <w:numId w:val="1"/>
        </w:numPr>
        <w:tabs>
          <w:tab w:val="left" w:pos="990"/>
        </w:tabs>
        <w:spacing w:after="120"/>
        <w:ind w:left="992" w:right="544" w:hanging="425"/>
        <w:jc w:val="both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>О ком или о чём идет речь в стихотворении?</w:t>
      </w:r>
    </w:p>
    <w:p w:rsidR="00B442DB" w:rsidRDefault="00B442DB" w:rsidP="00F40BA4">
      <w:pPr>
        <w:pStyle w:val="ListParagraph"/>
        <w:tabs>
          <w:tab w:val="left" w:pos="9781"/>
        </w:tabs>
        <w:spacing w:after="0"/>
        <w:ind w:left="3119" w:right="544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733248">
        <w:rPr>
          <w:rFonts w:ascii="Times New Roman" w:hAnsi="Times New Roman" w:cs="Times New Roman"/>
          <w:i/>
          <w:iCs/>
          <w:sz w:val="32"/>
          <w:szCs w:val="32"/>
        </w:rPr>
        <w:t>Она такая же, как я,</w:t>
      </w:r>
    </w:p>
    <w:p w:rsidR="00B442DB" w:rsidRDefault="00B442DB" w:rsidP="00733248">
      <w:pPr>
        <w:pStyle w:val="ListParagraph"/>
        <w:tabs>
          <w:tab w:val="left" w:pos="9781"/>
        </w:tabs>
        <w:spacing w:after="0"/>
        <w:ind w:left="3119" w:right="544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733248">
        <w:rPr>
          <w:rFonts w:ascii="Times New Roman" w:hAnsi="Times New Roman" w:cs="Times New Roman"/>
          <w:i/>
          <w:iCs/>
          <w:sz w:val="32"/>
          <w:szCs w:val="32"/>
        </w:rPr>
        <w:t>От головы до ног.</w:t>
      </w:r>
    </w:p>
    <w:p w:rsidR="00B442DB" w:rsidRDefault="00B442DB" w:rsidP="00733248">
      <w:pPr>
        <w:pStyle w:val="ListParagraph"/>
        <w:tabs>
          <w:tab w:val="left" w:pos="9781"/>
        </w:tabs>
        <w:spacing w:after="0"/>
        <w:ind w:left="3119" w:right="544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733248">
        <w:rPr>
          <w:rFonts w:ascii="Times New Roman" w:hAnsi="Times New Roman" w:cs="Times New Roman"/>
          <w:i/>
          <w:iCs/>
          <w:sz w:val="32"/>
          <w:szCs w:val="32"/>
        </w:rPr>
        <w:t>И повторяет каждый шаг</w:t>
      </w:r>
    </w:p>
    <w:p w:rsidR="00B442DB" w:rsidRPr="00733248" w:rsidRDefault="00B442DB" w:rsidP="00733248">
      <w:pPr>
        <w:pStyle w:val="ListParagraph"/>
        <w:tabs>
          <w:tab w:val="left" w:pos="9781"/>
        </w:tabs>
        <w:spacing w:after="120"/>
        <w:ind w:left="3119" w:right="544"/>
        <w:jc w:val="both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733248">
        <w:rPr>
          <w:rFonts w:ascii="Times New Roman" w:hAnsi="Times New Roman" w:cs="Times New Roman"/>
          <w:i/>
          <w:iCs/>
          <w:sz w:val="32"/>
          <w:szCs w:val="32"/>
        </w:rPr>
        <w:t>И каждый мой прыжок.</w:t>
      </w:r>
    </w:p>
    <w:p w:rsidR="00B442DB" w:rsidRPr="00D555FF" w:rsidRDefault="00B442DB" w:rsidP="00EA06F4">
      <w:pPr>
        <w:pStyle w:val="ListParagraph"/>
        <w:numPr>
          <w:ilvl w:val="0"/>
          <w:numId w:val="1"/>
        </w:numPr>
        <w:tabs>
          <w:tab w:val="left" w:pos="990"/>
        </w:tabs>
        <w:spacing w:after="120"/>
        <w:ind w:left="992" w:right="544" w:hanging="425"/>
        <w:jc w:val="both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</w:pPr>
      <w:r w:rsidRPr="00D555FF">
        <w:rPr>
          <w:rFonts w:ascii="Times New Roman" w:hAnsi="Times New Roman" w:cs="Times New Roman"/>
          <w:b/>
          <w:bCs/>
          <w:sz w:val="32"/>
          <w:szCs w:val="32"/>
        </w:rPr>
        <w:t>О каком дне идет речь в стихотворении «Важный день»?</w:t>
      </w:r>
    </w:p>
    <w:p w:rsidR="00B442DB" w:rsidRPr="007F605A" w:rsidRDefault="00B442DB" w:rsidP="00EA06F4">
      <w:pPr>
        <w:pStyle w:val="ListParagraph"/>
        <w:numPr>
          <w:ilvl w:val="0"/>
          <w:numId w:val="1"/>
        </w:numPr>
        <w:tabs>
          <w:tab w:val="left" w:pos="990"/>
        </w:tabs>
        <w:spacing w:after="120"/>
        <w:ind w:left="992" w:right="544" w:hanging="425"/>
        <w:jc w:val="both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</w:pPr>
      <w:r w:rsidRPr="007F605A">
        <w:rPr>
          <w:rFonts w:ascii="Times New Roman" w:hAnsi="Times New Roman" w:cs="Times New Roman"/>
          <w:b/>
          <w:bCs/>
          <w:sz w:val="32"/>
          <w:szCs w:val="32"/>
        </w:rPr>
        <w:t>Вспомните, что коллекционируют две подружки.</w:t>
      </w:r>
    </w:p>
    <w:p w:rsidR="00B442DB" w:rsidRDefault="00B442DB" w:rsidP="007F605A">
      <w:pPr>
        <w:pStyle w:val="ListParagraph"/>
        <w:tabs>
          <w:tab w:val="left" w:pos="9781"/>
        </w:tabs>
        <w:spacing w:after="0"/>
        <w:ind w:left="992" w:right="544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7F605A">
        <w:rPr>
          <w:rFonts w:ascii="Times New Roman" w:hAnsi="Times New Roman" w:cs="Times New Roman"/>
          <w:i/>
          <w:iCs/>
          <w:sz w:val="32"/>
          <w:szCs w:val="32"/>
        </w:rPr>
        <w:t>Две подружки – Варя с Верой –</w:t>
      </w:r>
    </w:p>
    <w:p w:rsidR="00B442DB" w:rsidRPr="007F605A" w:rsidRDefault="00B442DB" w:rsidP="007F605A">
      <w:pPr>
        <w:pStyle w:val="ListParagraph"/>
        <w:tabs>
          <w:tab w:val="left" w:pos="9781"/>
        </w:tabs>
        <w:spacing w:after="120"/>
        <w:ind w:left="992" w:right="544"/>
        <w:jc w:val="both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</w:pPr>
      <w:r w:rsidRPr="007F605A">
        <w:rPr>
          <w:rFonts w:ascii="Times New Roman" w:hAnsi="Times New Roman" w:cs="Times New Roman"/>
          <w:i/>
          <w:iCs/>
          <w:sz w:val="32"/>
          <w:szCs w:val="32"/>
        </w:rPr>
        <w:t>Это коллекционеры.</w:t>
      </w:r>
    </w:p>
    <w:p w:rsidR="00B442DB" w:rsidRPr="00937E56" w:rsidRDefault="00B442DB" w:rsidP="00EA06F4">
      <w:pPr>
        <w:pStyle w:val="ListParagraph"/>
        <w:numPr>
          <w:ilvl w:val="0"/>
          <w:numId w:val="1"/>
        </w:numPr>
        <w:tabs>
          <w:tab w:val="left" w:pos="990"/>
        </w:tabs>
        <w:spacing w:after="120"/>
        <w:ind w:left="992" w:right="544" w:hanging="425"/>
        <w:jc w:val="both"/>
        <w:rPr>
          <w:rStyle w:val="Emphasis"/>
          <w:rFonts w:ascii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1" o:spid="_x0000_s1042" type="#_x0000_t75" alt="http://bibliogid.ru/images/docs/i_mikhalkov2_3.jpg" style="position:absolute;left:0;text-align:left;margin-left:148.5pt;margin-top:48.75pt;width:220pt;height:128.9pt;z-index:251660800;visibility:visible">
            <v:imagedata r:id="rId17" o:title=""/>
            <o:lock v:ext="edit" aspectratio="f"/>
            <w10:wrap type="square"/>
          </v:shape>
        </w:pict>
      </w:r>
      <w:r>
        <w:rPr>
          <w:rStyle w:val="Emphasis"/>
          <w:rFonts w:ascii="Times New Roman" w:hAnsi="Times New Roman" w:cs="Times New Roman"/>
          <w:b/>
          <w:bCs/>
          <w:i w:val="0"/>
          <w:iCs w:val="0"/>
          <w:color w:val="000000"/>
          <w:sz w:val="32"/>
          <w:szCs w:val="32"/>
        </w:rPr>
        <w:t xml:space="preserve"> </w:t>
      </w:r>
      <w:r w:rsidRPr="00806202">
        <w:rPr>
          <w:rStyle w:val="Emphasis"/>
          <w:rFonts w:ascii="Times New Roman" w:hAnsi="Times New Roman" w:cs="Times New Roman"/>
          <w:b/>
          <w:bCs/>
          <w:i w:val="0"/>
          <w:iCs w:val="0"/>
          <w:color w:val="000000"/>
          <w:sz w:val="32"/>
          <w:szCs w:val="32"/>
        </w:rPr>
        <w:t>Назови стихотворение, которому соответствует и</w:t>
      </w:r>
      <w:r>
        <w:rPr>
          <w:rStyle w:val="Emphasis"/>
          <w:rFonts w:ascii="Times New Roman" w:hAnsi="Times New Roman" w:cs="Times New Roman"/>
          <w:b/>
          <w:bCs/>
          <w:i w:val="0"/>
          <w:iCs w:val="0"/>
          <w:color w:val="000000"/>
          <w:sz w:val="32"/>
          <w:szCs w:val="32"/>
        </w:rPr>
        <w:t>ллюстрация?</w:t>
      </w:r>
    </w:p>
    <w:p w:rsidR="00B442DB" w:rsidRDefault="00B442DB" w:rsidP="00937E56">
      <w:pPr>
        <w:tabs>
          <w:tab w:val="left" w:pos="9781"/>
        </w:tabs>
        <w:spacing w:after="120"/>
        <w:ind w:right="544"/>
        <w:jc w:val="both"/>
        <w:rPr>
          <w:rStyle w:val="Emphasis"/>
          <w:rFonts w:ascii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</w:pPr>
    </w:p>
    <w:p w:rsidR="00B442DB" w:rsidRDefault="00B442DB" w:rsidP="00937E56">
      <w:pPr>
        <w:tabs>
          <w:tab w:val="left" w:pos="9781"/>
        </w:tabs>
        <w:spacing w:after="120"/>
        <w:ind w:right="544"/>
        <w:jc w:val="both"/>
        <w:rPr>
          <w:rStyle w:val="Emphasis"/>
          <w:rFonts w:ascii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</w:pPr>
    </w:p>
    <w:p w:rsidR="00B442DB" w:rsidRDefault="00B442DB" w:rsidP="00937E56">
      <w:pPr>
        <w:tabs>
          <w:tab w:val="left" w:pos="9781"/>
        </w:tabs>
        <w:spacing w:after="120"/>
        <w:ind w:right="544"/>
        <w:jc w:val="both"/>
        <w:rPr>
          <w:rStyle w:val="Emphasis"/>
          <w:rFonts w:ascii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</w:pPr>
    </w:p>
    <w:p w:rsidR="00B442DB" w:rsidRDefault="00B442DB" w:rsidP="00937E56">
      <w:pPr>
        <w:tabs>
          <w:tab w:val="left" w:pos="9781"/>
        </w:tabs>
        <w:spacing w:after="120"/>
        <w:ind w:right="544"/>
        <w:jc w:val="both"/>
        <w:rPr>
          <w:rStyle w:val="Emphasis"/>
          <w:rFonts w:ascii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</w:pPr>
    </w:p>
    <w:p w:rsidR="00B442DB" w:rsidRDefault="00B442DB" w:rsidP="00937E56">
      <w:pPr>
        <w:tabs>
          <w:tab w:val="left" w:pos="9781"/>
        </w:tabs>
        <w:spacing w:after="120"/>
        <w:ind w:right="544"/>
        <w:jc w:val="both"/>
        <w:rPr>
          <w:rStyle w:val="Emphasis"/>
          <w:rFonts w:ascii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</w:pPr>
    </w:p>
    <w:p w:rsidR="00B442DB" w:rsidRPr="009F0482" w:rsidRDefault="00B442DB" w:rsidP="00EA06F4">
      <w:pPr>
        <w:pStyle w:val="ListParagraph"/>
        <w:numPr>
          <w:ilvl w:val="0"/>
          <w:numId w:val="1"/>
        </w:numPr>
        <w:tabs>
          <w:tab w:val="left" w:pos="990"/>
        </w:tabs>
        <w:spacing w:after="120"/>
        <w:ind w:left="992" w:right="544" w:hanging="425"/>
        <w:jc w:val="both"/>
        <w:rPr>
          <w:rFonts w:ascii="Times New Roman" w:hAnsi="Times New Roman" w:cs="Times New Roman"/>
          <w:b/>
          <w:bCs/>
          <w:i/>
          <w:iCs/>
          <w:noProof/>
          <w:color w:val="000000"/>
          <w:sz w:val="32"/>
          <w:szCs w:val="32"/>
          <w:lang w:eastAsia="ru-RU"/>
        </w:rPr>
      </w:pPr>
      <w:r w:rsidRPr="005930A9">
        <w:rPr>
          <w:rFonts w:ascii="Times New Roman" w:hAnsi="Times New Roman" w:cs="Times New Roman"/>
          <w:b/>
          <w:bCs/>
          <w:sz w:val="32"/>
          <w:szCs w:val="32"/>
        </w:rPr>
        <w:t>Какое из стихотворений С.В. Михалкова заканчивается пожеланием «Старость нужно уважать!»</w:t>
      </w:r>
    </w:p>
    <w:p w:rsidR="00B442DB" w:rsidRPr="009F0482" w:rsidRDefault="00B442DB" w:rsidP="00EA06F4">
      <w:pPr>
        <w:pStyle w:val="ListParagraph"/>
        <w:numPr>
          <w:ilvl w:val="0"/>
          <w:numId w:val="1"/>
        </w:numPr>
        <w:tabs>
          <w:tab w:val="left" w:pos="990"/>
        </w:tabs>
        <w:spacing w:after="120"/>
        <w:ind w:left="993" w:right="544" w:hanging="426"/>
        <w:jc w:val="both"/>
        <w:rPr>
          <w:rFonts w:ascii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</w:pPr>
      <w:r w:rsidRPr="009F0482">
        <w:rPr>
          <w:rFonts w:ascii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t>Сколько человек сидело и стояло в трамвае № 10?</w:t>
      </w:r>
    </w:p>
    <w:p w:rsidR="00B442DB" w:rsidRPr="004826BB" w:rsidRDefault="00B442DB" w:rsidP="00EA06F4">
      <w:pPr>
        <w:pStyle w:val="ListParagraph"/>
        <w:numPr>
          <w:ilvl w:val="0"/>
          <w:numId w:val="1"/>
        </w:numPr>
        <w:tabs>
          <w:tab w:val="left" w:pos="990"/>
        </w:tabs>
        <w:spacing w:after="120"/>
        <w:ind w:left="992" w:right="544" w:hanging="425"/>
        <w:jc w:val="both"/>
        <w:rPr>
          <w:rFonts w:ascii="Times New Roman" w:hAnsi="Times New Roman" w:cs="Times New Roman"/>
          <w:b/>
          <w:bCs/>
          <w:i/>
          <w:iCs/>
          <w:noProof/>
          <w:color w:val="000000"/>
          <w:sz w:val="32"/>
          <w:szCs w:val="32"/>
          <w:lang w:eastAsia="ru-RU"/>
        </w:rPr>
      </w:pPr>
      <w:r w:rsidRPr="004826BB">
        <w:rPr>
          <w:rFonts w:ascii="Times New Roman" w:hAnsi="Times New Roman" w:cs="Times New Roman"/>
          <w:b/>
          <w:bCs/>
          <w:sz w:val="32"/>
          <w:szCs w:val="32"/>
        </w:rPr>
        <w:t>В каком стихотворении Сергея Михалкова «Появился детский врач – Глеб Сергеевич Пугач»?</w:t>
      </w:r>
    </w:p>
    <w:p w:rsidR="00B442DB" w:rsidRPr="00344F4F" w:rsidRDefault="00B442DB" w:rsidP="00EA06F4">
      <w:pPr>
        <w:pStyle w:val="ListParagraph"/>
        <w:numPr>
          <w:ilvl w:val="0"/>
          <w:numId w:val="1"/>
        </w:numPr>
        <w:tabs>
          <w:tab w:val="left" w:pos="990"/>
        </w:tabs>
        <w:spacing w:after="120"/>
        <w:ind w:left="992" w:right="544" w:hanging="425"/>
        <w:jc w:val="both"/>
        <w:rPr>
          <w:rFonts w:ascii="Times New Roman" w:hAnsi="Times New Roman" w:cs="Times New Roman"/>
          <w:b/>
          <w:bCs/>
          <w:i/>
          <w:iCs/>
          <w:noProof/>
          <w:color w:val="000000"/>
          <w:sz w:val="32"/>
          <w:szCs w:val="32"/>
          <w:lang w:eastAsia="ru-RU"/>
        </w:rPr>
      </w:pPr>
      <w:r w:rsidRPr="00344F4F">
        <w:rPr>
          <w:rFonts w:ascii="Times New Roman" w:hAnsi="Times New Roman" w:cs="Times New Roman"/>
          <w:b/>
          <w:bCs/>
          <w:sz w:val="32"/>
          <w:szCs w:val="32"/>
        </w:rPr>
        <w:t>По какой части «имел большой талант» Андрей Храбров из стихотворения Михалкова «Стойкий Андрей»?</w:t>
      </w:r>
    </w:p>
    <w:p w:rsidR="00B442DB" w:rsidRPr="00AB298B" w:rsidRDefault="00B442DB" w:rsidP="00EA06F4">
      <w:pPr>
        <w:pStyle w:val="ListParagraph"/>
        <w:numPr>
          <w:ilvl w:val="0"/>
          <w:numId w:val="1"/>
        </w:numPr>
        <w:tabs>
          <w:tab w:val="left" w:pos="990"/>
        </w:tabs>
        <w:spacing w:after="120"/>
        <w:ind w:left="992" w:right="544" w:hanging="425"/>
        <w:jc w:val="both"/>
        <w:rPr>
          <w:rFonts w:ascii="Times New Roman" w:hAnsi="Times New Roman" w:cs="Times New Roman"/>
          <w:b/>
          <w:bCs/>
          <w:i/>
          <w:iCs/>
          <w:noProof/>
          <w:color w:val="000000"/>
          <w:sz w:val="32"/>
          <w:szCs w:val="32"/>
          <w:lang w:eastAsia="ru-RU"/>
        </w:rPr>
      </w:pPr>
      <w:r w:rsidRPr="00B902CF">
        <w:rPr>
          <w:rFonts w:ascii="Times New Roman" w:hAnsi="Times New Roman" w:cs="Times New Roman"/>
          <w:b/>
          <w:bCs/>
          <w:sz w:val="32"/>
          <w:szCs w:val="32"/>
        </w:rPr>
        <w:t>В защиту каких представителей животного мира С</w:t>
      </w:r>
      <w:r>
        <w:rPr>
          <w:rFonts w:ascii="Times New Roman" w:hAnsi="Times New Roman" w:cs="Times New Roman"/>
          <w:b/>
          <w:bCs/>
          <w:sz w:val="32"/>
          <w:szCs w:val="32"/>
        </w:rPr>
        <w:t>ергеем</w:t>
      </w:r>
      <w:r w:rsidRPr="00B902CF">
        <w:rPr>
          <w:rFonts w:ascii="Times New Roman" w:hAnsi="Times New Roman" w:cs="Times New Roman"/>
          <w:b/>
          <w:bCs/>
          <w:sz w:val="32"/>
          <w:szCs w:val="32"/>
        </w:rPr>
        <w:t xml:space="preserve"> Михалковым написано стихотворение </w:t>
      </w:r>
      <w:hyperlink r:id="rId18" w:anchor="Будь человеком" w:tooltip="Текст стихотворения" w:history="1">
        <w:r w:rsidRPr="00B902CF">
          <w:rPr>
            <w:rStyle w:val="Hyperlink"/>
            <w:rFonts w:ascii="Times New Roman" w:hAnsi="Times New Roman" w:cs="Times New Roman"/>
            <w:b/>
            <w:bCs/>
            <w:color w:val="000000"/>
            <w:sz w:val="32"/>
            <w:szCs w:val="32"/>
          </w:rPr>
          <w:t>«Будь человеком»</w:t>
        </w:r>
      </w:hyperlink>
      <w:r w:rsidRPr="00B902CF">
        <w:rPr>
          <w:rFonts w:ascii="Times New Roman" w:hAnsi="Times New Roman" w:cs="Times New Roman"/>
          <w:b/>
          <w:bCs/>
          <w:sz w:val="32"/>
          <w:szCs w:val="32"/>
        </w:rPr>
        <w:t>?</w:t>
      </w:r>
    </w:p>
    <w:p w:rsidR="00B442DB" w:rsidRPr="00527715" w:rsidRDefault="00B442DB" w:rsidP="00AB298B">
      <w:pPr>
        <w:tabs>
          <w:tab w:val="left" w:pos="9781"/>
        </w:tabs>
        <w:spacing w:after="120"/>
        <w:ind w:right="544"/>
        <w:jc w:val="both"/>
        <w:rPr>
          <w:rFonts w:ascii="Times New Roman" w:hAnsi="Times New Roman" w:cs="Times New Roman"/>
          <w:b/>
          <w:bCs/>
          <w:i/>
          <w:iCs/>
          <w:noProof/>
          <w:color w:val="000000"/>
          <w:sz w:val="32"/>
          <w:szCs w:val="32"/>
          <w:lang w:eastAsia="ru-RU"/>
        </w:rPr>
      </w:pPr>
    </w:p>
    <w:p w:rsidR="00B442DB" w:rsidRPr="00527715" w:rsidRDefault="00B442DB" w:rsidP="00AB298B">
      <w:pPr>
        <w:tabs>
          <w:tab w:val="left" w:pos="9781"/>
        </w:tabs>
        <w:spacing w:after="120"/>
        <w:ind w:right="544"/>
        <w:jc w:val="both"/>
        <w:rPr>
          <w:rFonts w:ascii="Times New Roman" w:hAnsi="Times New Roman" w:cs="Times New Roman"/>
          <w:b/>
          <w:bCs/>
          <w:i/>
          <w:iCs/>
          <w:noProof/>
          <w:color w:val="000000"/>
          <w:sz w:val="32"/>
          <w:szCs w:val="32"/>
          <w:lang w:eastAsia="ru-RU"/>
        </w:rPr>
      </w:pPr>
    </w:p>
    <w:p w:rsidR="00B442DB" w:rsidRPr="00050007" w:rsidRDefault="00B442DB" w:rsidP="00EA06F4">
      <w:pPr>
        <w:pStyle w:val="ListParagraph"/>
        <w:numPr>
          <w:ilvl w:val="0"/>
          <w:numId w:val="1"/>
        </w:numPr>
        <w:tabs>
          <w:tab w:val="left" w:pos="990"/>
        </w:tabs>
        <w:spacing w:after="120"/>
        <w:ind w:left="992" w:right="544" w:hanging="425"/>
        <w:jc w:val="both"/>
        <w:rPr>
          <w:rFonts w:ascii="Times New Roman" w:hAnsi="Times New Roman" w:cs="Times New Roman"/>
          <w:b/>
          <w:bCs/>
          <w:i/>
          <w:iCs/>
          <w:noProof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t xml:space="preserve">С какого года С.В. Михалков </w:t>
      </w:r>
      <w:r w:rsidRPr="00050007">
        <w:rPr>
          <w:rFonts w:ascii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t>начал работать для кино</w:t>
      </w:r>
      <w:r>
        <w:rPr>
          <w:rFonts w:ascii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t>? Сколько сценариев было им написано?</w:t>
      </w:r>
    </w:p>
    <w:p w:rsidR="00B442DB" w:rsidRPr="005A0514" w:rsidRDefault="00B442DB" w:rsidP="00EA06F4">
      <w:pPr>
        <w:pStyle w:val="ListParagraph"/>
        <w:numPr>
          <w:ilvl w:val="0"/>
          <w:numId w:val="1"/>
        </w:numPr>
        <w:tabs>
          <w:tab w:val="left" w:pos="990"/>
        </w:tabs>
        <w:spacing w:after="120"/>
        <w:ind w:left="992" w:right="544" w:hanging="425"/>
        <w:jc w:val="both"/>
        <w:rPr>
          <w:rFonts w:ascii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_x0000_s1043" type="#_x0000_t75" alt="http://allforchildren.ru/ex/dif/dif18.jpg" style="position:absolute;left:0;text-align:left;margin-left:24.4pt;margin-top:96.95pt;width:472.55pt;height:292.65pt;z-index:251662848;visibility:visible">
            <v:imagedata r:id="rId19" o:title=""/>
            <w10:wrap type="square"/>
          </v:shape>
        </w:pict>
      </w:r>
      <w:r w:rsidRPr="005A0514">
        <w:rPr>
          <w:rFonts w:ascii="Times New Roman" w:hAnsi="Times New Roman" w:cs="Times New Roman"/>
          <w:b/>
          <w:bCs/>
          <w:sz w:val="32"/>
          <w:szCs w:val="32"/>
        </w:rPr>
        <w:t>За особые заслуги в развитии детской литературы и за участие в Великой Отечественной войне С.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В. </w:t>
      </w:r>
      <w:r w:rsidRPr="005A0514">
        <w:rPr>
          <w:rFonts w:ascii="Times New Roman" w:hAnsi="Times New Roman" w:cs="Times New Roman"/>
          <w:b/>
          <w:bCs/>
          <w:sz w:val="32"/>
          <w:szCs w:val="32"/>
        </w:rPr>
        <w:t>Михалков награждён орденами и медалями</w:t>
      </w:r>
      <w:r>
        <w:rPr>
          <w:rFonts w:ascii="Times New Roman" w:hAnsi="Times New Roman" w:cs="Times New Roman"/>
          <w:b/>
          <w:bCs/>
          <w:sz w:val="32"/>
          <w:szCs w:val="32"/>
        </w:rPr>
        <w:t>. Перечислите их.</w:t>
      </w:r>
    </w:p>
    <w:p w:rsidR="00B442DB" w:rsidRPr="005A0514" w:rsidRDefault="00B442DB" w:rsidP="00EA06F4">
      <w:pPr>
        <w:pStyle w:val="ListParagraph"/>
        <w:numPr>
          <w:ilvl w:val="0"/>
          <w:numId w:val="1"/>
        </w:numPr>
        <w:tabs>
          <w:tab w:val="left" w:pos="990"/>
        </w:tabs>
        <w:spacing w:after="120"/>
        <w:ind w:left="992" w:right="544" w:hanging="425"/>
        <w:jc w:val="both"/>
        <w:rPr>
          <w:rFonts w:ascii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t>Найдите 10 отличий:</w:t>
      </w:r>
    </w:p>
    <w:p w:rsidR="00B442DB" w:rsidRDefault="00B442DB" w:rsidP="00767641">
      <w:pPr>
        <w:pStyle w:val="ListParagraph"/>
        <w:numPr>
          <w:ilvl w:val="0"/>
          <w:numId w:val="1"/>
        </w:numPr>
        <w:spacing w:after="0"/>
        <w:ind w:left="993" w:hanging="426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Разгадайте ребусы:</w:t>
      </w:r>
    </w:p>
    <w:p w:rsidR="00B442DB" w:rsidRPr="00767641" w:rsidRDefault="00B442DB" w:rsidP="00767641">
      <w:pPr>
        <w:pStyle w:val="ListParagrap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pict>
          <v:shape id="_x0000_s1044" type="#_x0000_t75" style="position:absolute;left:0;text-align:left;margin-left:47.75pt;margin-top:7.4pt;width:191.1pt;height:103.75pt;z-index:251663872;visibility:visible" stroked="t" strokecolor="#953735" strokeweight="1.5pt">
            <v:imagedata r:id="rId20" o:title="" croptop="3932f" cropbottom="3059f" cropleft="2344f" cropright="1591f"/>
            <w10:wrap type="square"/>
          </v:shape>
        </w:pict>
      </w:r>
      <w:r>
        <w:rPr>
          <w:noProof/>
          <w:lang w:eastAsia="ru-RU"/>
        </w:rPr>
        <w:pict>
          <v:shape id="_x0000_s1045" type="#_x0000_t75" style="position:absolute;left:0;text-align:left;margin-left:283.4pt;margin-top:7pt;width:163.8pt;height:103.85pt;z-index:251664896;visibility:visible" stroked="t" strokecolor="#953735" strokeweight="1.5pt">
            <v:imagedata r:id="rId21" o:title=""/>
            <w10:wrap type="square"/>
          </v:shape>
        </w:pict>
      </w:r>
    </w:p>
    <w:p w:rsidR="00B442DB" w:rsidRDefault="00B442DB" w:rsidP="00767641">
      <w:pPr>
        <w:pStyle w:val="ListParagraph"/>
        <w:spacing w:after="0"/>
        <w:ind w:left="993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442DB" w:rsidRDefault="00B442DB" w:rsidP="00767641">
      <w:pPr>
        <w:pStyle w:val="ListParagraph"/>
        <w:spacing w:after="0"/>
        <w:ind w:left="993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442DB" w:rsidRDefault="00B442DB" w:rsidP="00767641">
      <w:pPr>
        <w:pStyle w:val="ListParagraph"/>
        <w:spacing w:after="0"/>
        <w:ind w:left="993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442DB" w:rsidRDefault="00B442DB" w:rsidP="00767641">
      <w:pPr>
        <w:pStyle w:val="ListParagraph"/>
        <w:spacing w:after="0"/>
        <w:ind w:left="993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442DB" w:rsidRDefault="00B442DB" w:rsidP="00767641">
      <w:pPr>
        <w:pStyle w:val="ListParagraph"/>
        <w:spacing w:after="0"/>
        <w:ind w:left="993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pict>
          <v:shape id="Рисунок 7" o:spid="_x0000_s1046" type="#_x0000_t75" style="position:absolute;left:0;text-align:left;margin-left:132.85pt;margin-top:14.35pt;width:216.1pt;height:108.65pt;z-index:251665920;visibility:visible" stroked="t" strokecolor="#953735" strokeweight="1.5pt">
            <v:imagedata r:id="rId22" o:title="" croptop="5729f" cropbottom="5945f" cropleft="2606f" cropright="3011f"/>
            <w10:wrap type="square"/>
          </v:shape>
        </w:pict>
      </w:r>
    </w:p>
    <w:p w:rsidR="00B442DB" w:rsidRDefault="00B442DB" w:rsidP="00767641">
      <w:pPr>
        <w:pStyle w:val="ListParagraph"/>
        <w:spacing w:after="0"/>
        <w:ind w:left="993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442DB" w:rsidRDefault="00B442DB" w:rsidP="00767641">
      <w:pPr>
        <w:pStyle w:val="ListParagraph"/>
        <w:spacing w:after="0"/>
        <w:ind w:left="993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442DB" w:rsidRDefault="00B442DB" w:rsidP="00767641">
      <w:pPr>
        <w:pStyle w:val="ListParagraph"/>
        <w:spacing w:after="0"/>
        <w:ind w:left="993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442DB" w:rsidRDefault="00B442DB" w:rsidP="00767641">
      <w:pPr>
        <w:pStyle w:val="ListParagraph"/>
        <w:spacing w:after="0"/>
        <w:ind w:left="993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442DB" w:rsidRDefault="00B442DB" w:rsidP="00767641">
      <w:pPr>
        <w:pStyle w:val="ListParagraph"/>
        <w:spacing w:after="0"/>
        <w:ind w:left="993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442DB" w:rsidRDefault="00B442DB" w:rsidP="00767641">
      <w:pPr>
        <w:pStyle w:val="ListParagraph"/>
        <w:spacing w:after="0"/>
        <w:ind w:left="993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442DB" w:rsidRPr="00767641" w:rsidRDefault="00B442DB" w:rsidP="00767641">
      <w:pPr>
        <w:pStyle w:val="ListParagraph"/>
        <w:spacing w:after="0"/>
        <w:ind w:left="993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pict>
          <v:shapetype id="_x0000_t165" coordsize="21600,21600" o:spt="165" adj="10125" path="m,c7200@0,14400@0,21600,m,21600r21600,e">
            <v:formulas>
              <v:f eqn="prod #0 4 3"/>
              <v:f eqn="val #0"/>
              <v:f eqn="prod #0 2 3"/>
              <v:f eqn="sum 21600 0 @2"/>
            </v:formulas>
            <v:path textpathok="t" o:connecttype="custom" o:connectlocs="10800,@1;0,10800;10800,21600;21600,10800" o:connectangles="270,180,90,0"/>
            <v:textpath on="t" fitshape="t" xscale="t"/>
            <v:handles>
              <v:h position="center,#0" yrange="0,20250"/>
            </v:handles>
            <o:lock v:ext="edit" text="t" shapetype="t"/>
          </v:shapetype>
          <v:shape id="_x0000_s1047" type="#_x0000_t165" style="position:absolute;left:0;text-align:left;margin-left:53.7pt;margin-top:185.75pt;width:415.15pt;height:212.35pt;z-index:251667968" adj="3026" fillcolor="#9400ed" strokecolor="#002060" strokeweight="1pt">
            <v:fill color2="blue" angle="-90" colors="0 #a603ab;13763f #0819fb;22938f #1a8d48;34079f yellow;47841f #ee3f17;57672f #e81766;1 #a603ab" method="none" type="gradient"/>
            <v:shadow on="t" color="silver" opacity=".5" offset="6pt,6pt"/>
            <v:textpath style="font-family:&quot;Book Antiqua&quot;;font-weight:bold;v-text-kern:t" trim="t" fitpath="t" string="Желаем&#10;удачи!"/>
            <w10:wrap type="square"/>
          </v:shape>
        </w:pict>
      </w:r>
      <w:r>
        <w:rPr>
          <w:noProof/>
          <w:lang w:eastAsia="ru-RU"/>
        </w:rPr>
        <w:pict>
          <v:roundrect id="_x0000_s1048" style="position:absolute;left:0;text-align:left;margin-left:63.65pt;margin-top:24.05pt;width:405.2pt;height:119.15pt;z-index:251668992" arcsize="10923f" fillcolor="#92cddc" strokecolor="#002060" strokeweight="1pt">
            <v:fill color2="#daeef3" rotate="t" angle="-45" focus="-50%" type="gradient"/>
            <v:shadow on="t" type="perspective" color="#205867" opacity=".5" offset="1pt" offset2="-3pt"/>
            <v:textbox style="mso-next-textbox:#_x0000_s1048">
              <w:txbxContent>
                <w:p w:rsidR="00B442DB" w:rsidRPr="00D76E1E" w:rsidRDefault="00B442DB" w:rsidP="008B1002">
                  <w:pPr>
                    <w:spacing w:after="120" w:line="240" w:lineRule="auto"/>
                    <w:jc w:val="center"/>
                    <w:rPr>
                      <w:rFonts w:ascii="Book Antiqua" w:hAnsi="Book Antiqua" w:cs="Book Antiqua"/>
                      <w:b/>
                      <w:bCs/>
                      <w:sz w:val="36"/>
                      <w:szCs w:val="36"/>
                    </w:rPr>
                  </w:pPr>
                  <w:r w:rsidRPr="00D76E1E">
                    <w:rPr>
                      <w:rFonts w:ascii="Book Antiqua" w:hAnsi="Book Antiqua" w:cs="Book Antiqua"/>
                      <w:b/>
                      <w:bCs/>
                      <w:sz w:val="36"/>
                      <w:szCs w:val="36"/>
                    </w:rPr>
                    <w:t>Уважаемые участники викторины!</w:t>
                  </w:r>
                </w:p>
                <w:p w:rsidR="00B442DB" w:rsidRDefault="00B442DB" w:rsidP="008B1002">
                  <w:pPr>
                    <w:spacing w:after="0" w:line="240" w:lineRule="auto"/>
                    <w:jc w:val="center"/>
                    <w:rPr>
                      <w:rFonts w:ascii="Book Antiqua" w:hAnsi="Book Antiqua" w:cs="Book Antiqua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Book Antiqua" w:hAnsi="Book Antiqua" w:cs="Book Antiqua"/>
                      <w:b/>
                      <w:bCs/>
                      <w:sz w:val="36"/>
                      <w:szCs w:val="36"/>
                    </w:rPr>
                    <w:t xml:space="preserve">Мы ждём ваши работы по электронной почте: </w:t>
                  </w:r>
                  <w:hyperlink r:id="rId23" w:history="1">
                    <w:r w:rsidRPr="007823C6">
                      <w:rPr>
                        <w:rStyle w:val="Hyperlink"/>
                        <w:rFonts w:ascii="Book Antiqua" w:hAnsi="Book Antiqua" w:cs="Book Antiqua"/>
                        <w:b/>
                        <w:bCs/>
                        <w:sz w:val="36"/>
                        <w:szCs w:val="36"/>
                      </w:rPr>
                      <w:t>bcit.dep.edu@yandex.ru</w:t>
                    </w:r>
                  </w:hyperlink>
                </w:p>
                <w:p w:rsidR="00B442DB" w:rsidRDefault="00B442DB" w:rsidP="008B1002">
                  <w:pPr>
                    <w:spacing w:after="0" w:line="240" w:lineRule="auto"/>
                    <w:jc w:val="center"/>
                    <w:rPr>
                      <w:rFonts w:ascii="Book Antiqua" w:hAnsi="Book Antiqua" w:cs="Book Antiqua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Book Antiqua" w:hAnsi="Book Antiqua" w:cs="Book Antiqua"/>
                      <w:b/>
                      <w:bCs/>
                      <w:sz w:val="36"/>
                      <w:szCs w:val="36"/>
                    </w:rPr>
                    <w:t>до 3 апреля 2013 года.</w:t>
                  </w:r>
                </w:p>
                <w:p w:rsidR="00B442DB" w:rsidRPr="00AD5E31" w:rsidRDefault="00B442DB" w:rsidP="008B1002">
                  <w:pPr>
                    <w:spacing w:after="0" w:line="240" w:lineRule="auto"/>
                    <w:jc w:val="center"/>
                    <w:rPr>
                      <w:rFonts w:ascii="Book Antiqua" w:hAnsi="Book Antiqua" w:cs="Book Antiqua"/>
                      <w:b/>
                      <w:bCs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sectPr w:rsidR="00B442DB" w:rsidRPr="00767641" w:rsidSect="007E7BBD">
      <w:pgSz w:w="11906" w:h="16838"/>
      <w:pgMar w:top="720" w:right="720" w:bottom="720" w:left="720" w:header="708" w:footer="708" w:gutter="0"/>
      <w:pgBorders w:display="notFirstPage" w:offsetFrom="page">
        <w:top w:val="candyCorn" w:sz="30" w:space="24" w:color="auto"/>
        <w:left w:val="candyCorn" w:sz="30" w:space="24" w:color="auto"/>
        <w:bottom w:val="candyCorn" w:sz="30" w:space="24" w:color="auto"/>
        <w:right w:val="candyCorn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74458"/>
    <w:multiLevelType w:val="hybridMultilevel"/>
    <w:tmpl w:val="E25EC958"/>
    <w:lvl w:ilvl="0" w:tplc="BF2EECC4">
      <w:start w:val="1"/>
      <w:numFmt w:val="decimal"/>
      <w:lvlText w:val="%1."/>
      <w:lvlJc w:val="left"/>
      <w:pPr>
        <w:ind w:left="1287" w:hanging="360"/>
      </w:pPr>
      <w:rPr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563A4272"/>
    <w:multiLevelType w:val="hybridMultilevel"/>
    <w:tmpl w:val="85A81EC8"/>
    <w:lvl w:ilvl="0" w:tplc="52969A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E188D5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4AA3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E8EC398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6A41B2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C150D36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A06EBB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0CF67E9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4570558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7CAC"/>
    <w:rsid w:val="00012E10"/>
    <w:rsid w:val="000131A4"/>
    <w:rsid w:val="000373D1"/>
    <w:rsid w:val="00050007"/>
    <w:rsid w:val="00066D3D"/>
    <w:rsid w:val="000A47AE"/>
    <w:rsid w:val="000B18A0"/>
    <w:rsid w:val="00117EE6"/>
    <w:rsid w:val="00154845"/>
    <w:rsid w:val="00183896"/>
    <w:rsid w:val="00185FB3"/>
    <w:rsid w:val="001A0187"/>
    <w:rsid w:val="001B3892"/>
    <w:rsid w:val="001D79CC"/>
    <w:rsid w:val="00204F91"/>
    <w:rsid w:val="0020587F"/>
    <w:rsid w:val="00233729"/>
    <w:rsid w:val="0024549C"/>
    <w:rsid w:val="00271FA0"/>
    <w:rsid w:val="002B2BC8"/>
    <w:rsid w:val="0034264D"/>
    <w:rsid w:val="00344F4F"/>
    <w:rsid w:val="00347F58"/>
    <w:rsid w:val="00353497"/>
    <w:rsid w:val="003719EC"/>
    <w:rsid w:val="00377532"/>
    <w:rsid w:val="003A2FFB"/>
    <w:rsid w:val="004121AC"/>
    <w:rsid w:val="00456D25"/>
    <w:rsid w:val="004618C7"/>
    <w:rsid w:val="004826BB"/>
    <w:rsid w:val="004D0751"/>
    <w:rsid w:val="004F0E91"/>
    <w:rsid w:val="00502D89"/>
    <w:rsid w:val="00527715"/>
    <w:rsid w:val="0053009E"/>
    <w:rsid w:val="00584CDA"/>
    <w:rsid w:val="005930A9"/>
    <w:rsid w:val="005A0514"/>
    <w:rsid w:val="005C2585"/>
    <w:rsid w:val="0061508E"/>
    <w:rsid w:val="00645140"/>
    <w:rsid w:val="00652521"/>
    <w:rsid w:val="006768C0"/>
    <w:rsid w:val="006A4E3E"/>
    <w:rsid w:val="006A75F1"/>
    <w:rsid w:val="006C7A17"/>
    <w:rsid w:val="00733248"/>
    <w:rsid w:val="00763BC5"/>
    <w:rsid w:val="00767641"/>
    <w:rsid w:val="00775A71"/>
    <w:rsid w:val="007823C6"/>
    <w:rsid w:val="007C41B3"/>
    <w:rsid w:val="007E7BBD"/>
    <w:rsid w:val="007F154B"/>
    <w:rsid w:val="007F605A"/>
    <w:rsid w:val="00803EA1"/>
    <w:rsid w:val="00806202"/>
    <w:rsid w:val="00893C97"/>
    <w:rsid w:val="008B1002"/>
    <w:rsid w:val="008C0D1C"/>
    <w:rsid w:val="008C27CF"/>
    <w:rsid w:val="00907CA7"/>
    <w:rsid w:val="00917BA4"/>
    <w:rsid w:val="00920036"/>
    <w:rsid w:val="00937E56"/>
    <w:rsid w:val="0096282B"/>
    <w:rsid w:val="009C79A4"/>
    <w:rsid w:val="009C7AB8"/>
    <w:rsid w:val="009F0482"/>
    <w:rsid w:val="009F4863"/>
    <w:rsid w:val="00A214E4"/>
    <w:rsid w:val="00A364E4"/>
    <w:rsid w:val="00A70604"/>
    <w:rsid w:val="00A731C3"/>
    <w:rsid w:val="00AA147F"/>
    <w:rsid w:val="00AB298B"/>
    <w:rsid w:val="00AD5E31"/>
    <w:rsid w:val="00AF6670"/>
    <w:rsid w:val="00B00759"/>
    <w:rsid w:val="00B442DB"/>
    <w:rsid w:val="00B47B61"/>
    <w:rsid w:val="00B76C0E"/>
    <w:rsid w:val="00B902CF"/>
    <w:rsid w:val="00BA5AEC"/>
    <w:rsid w:val="00BC4810"/>
    <w:rsid w:val="00BD76F2"/>
    <w:rsid w:val="00BE4A1F"/>
    <w:rsid w:val="00C26E3A"/>
    <w:rsid w:val="00C27CCF"/>
    <w:rsid w:val="00C43B1F"/>
    <w:rsid w:val="00C5650C"/>
    <w:rsid w:val="00C957FA"/>
    <w:rsid w:val="00CB0DBE"/>
    <w:rsid w:val="00CB1146"/>
    <w:rsid w:val="00CD5D88"/>
    <w:rsid w:val="00CD6CAD"/>
    <w:rsid w:val="00CF3A57"/>
    <w:rsid w:val="00D44FAE"/>
    <w:rsid w:val="00D45D8E"/>
    <w:rsid w:val="00D555FF"/>
    <w:rsid w:val="00D63A9A"/>
    <w:rsid w:val="00D6593F"/>
    <w:rsid w:val="00D76E1E"/>
    <w:rsid w:val="00D97CAC"/>
    <w:rsid w:val="00DA4152"/>
    <w:rsid w:val="00DB7A24"/>
    <w:rsid w:val="00E31253"/>
    <w:rsid w:val="00E5044F"/>
    <w:rsid w:val="00EA06F4"/>
    <w:rsid w:val="00EA7043"/>
    <w:rsid w:val="00EC305A"/>
    <w:rsid w:val="00F40BA4"/>
    <w:rsid w:val="00F463FF"/>
    <w:rsid w:val="00F61F60"/>
    <w:rsid w:val="00FA7F4E"/>
    <w:rsid w:val="00FD5046"/>
    <w:rsid w:val="00FE6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BC5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06202"/>
    <w:pPr>
      <w:keepNext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32"/>
      <w:sz w:val="32"/>
      <w:szCs w:val="32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06202"/>
    <w:rPr>
      <w:rFonts w:ascii="Cambria" w:hAnsi="Cambria" w:cs="Cambria"/>
      <w:b/>
      <w:bCs/>
      <w:kern w:val="32"/>
      <w:sz w:val="32"/>
      <w:szCs w:val="32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D97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97C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76C0E"/>
    <w:pPr>
      <w:ind w:left="720"/>
    </w:pPr>
  </w:style>
  <w:style w:type="character" w:styleId="Emphasis">
    <w:name w:val="Emphasis"/>
    <w:basedOn w:val="DefaultParagraphFont"/>
    <w:uiPriority w:val="99"/>
    <w:qFormat/>
    <w:rsid w:val="009C79A4"/>
    <w:rPr>
      <w:i/>
      <w:iCs/>
    </w:rPr>
  </w:style>
  <w:style w:type="character" w:styleId="Hyperlink">
    <w:name w:val="Hyperlink"/>
    <w:basedOn w:val="DefaultParagraphFont"/>
    <w:uiPriority w:val="99"/>
    <w:rsid w:val="00B902CF"/>
    <w:rPr>
      <w:color w:val="0000FF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6177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779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zanimatika.narod.ru/Vospitanie_ekologiya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mailto:bcit.dep.edu@yandex.ru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251</TotalTime>
  <Pages>6</Pages>
  <Words>536</Words>
  <Characters>3056</Characters>
  <Application>Microsoft Office Outlook</Application>
  <DocSecurity>0</DocSecurity>
  <Lines>0</Lines>
  <Paragraphs>0</Paragraphs>
  <ScaleCrop>false</ScaleCrop>
  <Company>Lenovo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p-kolosova</cp:lastModifiedBy>
  <cp:revision>100</cp:revision>
  <dcterms:created xsi:type="dcterms:W3CDTF">2013-03-20T18:55:00Z</dcterms:created>
  <dcterms:modified xsi:type="dcterms:W3CDTF">2013-03-22T08:00:00Z</dcterms:modified>
</cp:coreProperties>
</file>